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9C524D" w:rsidRDefault="009C524D" w:rsidP="009C524D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Inini volonteri sudjeluju u uređenju Dječjeg vrtića Sisak Stari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9C524D" w:rsidRDefault="009C524D" w:rsidP="009C524D">
      <w:pPr>
        <w:numPr>
          <w:ilvl w:val="0"/>
          <w:numId w:val="4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INA Klub volontera odazvao se na poziv Dječjeg vrtića Sisak Stari za obnovu njihovih prostorija </w:t>
      </w:r>
    </w:p>
    <w:p w:rsidR="009C524D" w:rsidRDefault="009C524D" w:rsidP="009C524D">
      <w:pPr>
        <w:numPr>
          <w:ilvl w:val="0"/>
          <w:numId w:val="4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Uređenje vrtića nastavit će se u narednim tjednima, a informacije o volontiranju mogu se pronaći na internetskoj stranici </w:t>
      </w:r>
      <w:hyperlink r:id="rId10" w:history="1">
        <w:r>
          <w:rPr>
            <w:rStyle w:val="Hyperlink"/>
            <w:rFonts w:ascii="Calibri" w:hAnsi="Calibri" w:cs="Calibri"/>
            <w:sz w:val="24"/>
          </w:rPr>
          <w:t>www.dvss.hr</w:t>
        </w:r>
      </w:hyperlink>
      <w:r>
        <w:rPr>
          <w:rFonts w:ascii="Calibri" w:hAnsi="Calibri" w:cs="Calibri"/>
          <w:b/>
          <w:sz w:val="24"/>
        </w:rPr>
        <w:t xml:space="preserve"> </w:t>
      </w:r>
    </w:p>
    <w:p w:rsidR="009C524D" w:rsidRDefault="009C524D" w:rsidP="009C524D">
      <w:pPr>
        <w:jc w:val="both"/>
        <w:rPr>
          <w:rFonts w:ascii="Calibri" w:hAnsi="Calibri" w:cs="Calibri"/>
          <w:b/>
          <w:sz w:val="24"/>
        </w:rPr>
      </w:pPr>
    </w:p>
    <w:p w:rsidR="009C524D" w:rsidRDefault="009C524D" w:rsidP="009C524D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 xml:space="preserve">Sisak, 30. srpnja 2014. – Članovi INA Kluba volontera odazvali su se na poziv Dječjeg vrtića Sisak Stari za uređenje njihovog vanjskog i unutarnjeg prostora. Tako će desetak Ininih zaposlenika danas u Sisku sudjelovati u uređenju područnog objekta </w:t>
      </w:r>
      <w:proofErr w:type="spellStart"/>
      <w:r>
        <w:rPr>
          <w:rFonts w:ascii="Calibri" w:hAnsi="Calibri" w:cs="Calibri"/>
          <w:b/>
          <w:szCs w:val="22"/>
        </w:rPr>
        <w:t>Ciciban</w:t>
      </w:r>
      <w:proofErr w:type="spellEnd"/>
      <w:r>
        <w:rPr>
          <w:rFonts w:ascii="Calibri" w:hAnsi="Calibri" w:cs="Calibri"/>
          <w:b/>
          <w:szCs w:val="22"/>
        </w:rPr>
        <w:t>.</w:t>
      </w:r>
    </w:p>
    <w:p w:rsidR="009C524D" w:rsidRDefault="009C524D" w:rsidP="009C524D">
      <w:pPr>
        <w:jc w:val="both"/>
        <w:rPr>
          <w:rFonts w:ascii="Calibri" w:hAnsi="Calibri" w:cs="Calibri"/>
          <w:b/>
          <w:szCs w:val="22"/>
        </w:rPr>
      </w:pP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Inini zaposlenici, članovi INA Kluba volontera, pomagat će u bojanju zidova i stolarije te kroz uređenje unutarnjih i vanjskih prostorija omogućiti djeci ugodniji i sigurniji boravak u vrtiću. Inicijativu uređenja vrtićkih prostora pokrenuo je Dječji vrtić Sisak Stari uputivši poziv za volontiranje svima zainteresiranima za sudjelovanje u uređenju vrtićkih objekata te pomoć u uređenju okoliša, obnovi sprava na igralištu i uređenju zgrada kroz bojanje zidova i pomoćne stolarske poslove. Volonterske akcije odvijaju se tijekom srpnja i kolovoza, a radovi se provode na objektima </w:t>
      </w:r>
      <w:proofErr w:type="spellStart"/>
      <w:r>
        <w:rPr>
          <w:rFonts w:ascii="Calibri" w:hAnsi="Calibri" w:cs="Calibri"/>
          <w:szCs w:val="22"/>
        </w:rPr>
        <w:t>Ciciban</w:t>
      </w:r>
      <w:proofErr w:type="spellEnd"/>
      <w:r>
        <w:rPr>
          <w:rFonts w:ascii="Calibri" w:hAnsi="Calibri" w:cs="Calibri"/>
          <w:szCs w:val="22"/>
        </w:rPr>
        <w:t>, Pčelica i Bubamara.</w:t>
      </w: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Ovo je šesta ovogodišnja akcija na sisačkom području u kojoj sudjeluju članovi INA Kluba volontera. Do sada su osigurali humanitarnu pomoć za naselje Letovanić tijekom poplava u veljači, u sklopu akcije Zelena čistka čistili okoliš u Sisku, u suradnji s lovačkim društvom Šljuka uređivali hranilišta za životinje, postavili ogradu i uredili školsko igralište osnovne škole Ivan Goran Kovačić u Petrinji te bili dio akcije prikupljanja pomoći za poplavljena područja u Slavoniji. </w:t>
      </w: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</w:p>
    <w:p w:rsidR="009C524D" w:rsidRDefault="009C524D" w:rsidP="009C524D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INA Klub volontera osnovan je 2011. godine povodom obilježavanja Europske godine volontiranja, a putem njega Inini zaposlenici dobrovoljno ulažu vrijeme, trud, znanje i vještine za opću dobrobit i svojim primjerom promoviraju volonterski rad kako bi i ostale motivirali za pomaganje zajednici. </w:t>
      </w:r>
    </w:p>
    <w:p w:rsidR="009C524D" w:rsidRDefault="009C524D" w:rsidP="009C524D">
      <w:pPr>
        <w:outlineLvl w:val="0"/>
        <w:rPr>
          <w:rFonts w:ascii="Calibri" w:eastAsia="Calibri" w:hAnsi="Calibri"/>
          <w:b/>
          <w:i/>
          <w:sz w:val="20"/>
          <w:szCs w:val="20"/>
        </w:rPr>
      </w:pPr>
      <w:r>
        <w:rPr>
          <w:rFonts w:ascii="Calibri" w:hAnsi="Calibri" w:cs="Calibri"/>
          <w:szCs w:val="22"/>
        </w:rPr>
        <w:br/>
      </w:r>
      <w:r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>
        <w:rPr>
          <w:rFonts w:ascii="Calibri" w:eastAsia="Calibri" w:hAnsi="Calibri"/>
          <w:i/>
          <w:sz w:val="20"/>
          <w:szCs w:val="20"/>
        </w:rPr>
        <w:t>d.d</w:t>
      </w:r>
      <w:proofErr w:type="spellEnd"/>
      <w:r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9C524D" w:rsidRDefault="009C524D" w:rsidP="009C524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b/>
          <w:i/>
          <w:sz w:val="20"/>
          <w:szCs w:val="20"/>
        </w:rPr>
        <w:t>PR</w:t>
      </w:r>
      <w:r>
        <w:rPr>
          <w:rFonts w:ascii="Calibri" w:eastAsia="Calibri" w:hAnsi="Calibri"/>
          <w:b/>
          <w:i/>
          <w:sz w:val="20"/>
          <w:szCs w:val="20"/>
        </w:rPr>
        <w:tab/>
      </w:r>
    </w:p>
    <w:p w:rsidR="009C524D" w:rsidRDefault="009C524D" w:rsidP="009C524D">
      <w:pPr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9C524D" w:rsidRDefault="009C524D" w:rsidP="009C524D">
      <w:pPr>
        <w:rPr>
          <w:rStyle w:val="PageNumber"/>
          <w:rFonts w:cs="Arial"/>
        </w:rPr>
      </w:pPr>
      <w:proofErr w:type="spellStart"/>
      <w:r>
        <w:rPr>
          <w:rFonts w:ascii="Calibri" w:eastAsia="Calibri" w:hAnsi="Calibri"/>
          <w:i/>
          <w:sz w:val="20"/>
          <w:szCs w:val="20"/>
        </w:rPr>
        <w:t>Tel</w:t>
      </w:r>
      <w:proofErr w:type="spellEnd"/>
      <w:r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>
        <w:rPr>
          <w:rFonts w:ascii="Calibri" w:eastAsia="Calibri" w:hAnsi="Calibri"/>
          <w:i/>
          <w:sz w:val="20"/>
          <w:szCs w:val="20"/>
        </w:rPr>
        <w:t>Fax</w:t>
      </w:r>
      <w:proofErr w:type="spellEnd"/>
      <w:r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1" w:history="1">
        <w:r>
          <w:rPr>
            <w:rStyle w:val="Hyperlink"/>
            <w:rFonts w:ascii="Calibri" w:eastAsia="Calibri" w:hAnsi="Calibri"/>
            <w:b w:val="0"/>
            <w:bCs w:val="0"/>
            <w:i/>
            <w:color w:val="0000FF"/>
            <w:sz w:val="20"/>
            <w:szCs w:val="20"/>
            <w:u w:val="single"/>
          </w:rPr>
          <w:t>pr@ina.hr</w:t>
        </w:r>
      </w:hyperlink>
      <w:r>
        <w:rPr>
          <w:rFonts w:ascii="Calibri" w:eastAsia="Calibri" w:hAnsi="Calibri"/>
          <w:i/>
          <w:sz w:val="20"/>
          <w:szCs w:val="20"/>
        </w:rPr>
        <w:t xml:space="preserve"> </w:t>
      </w:r>
      <w:bookmarkStart w:id="1" w:name="_GoBack"/>
      <w:bookmarkEnd w:id="1"/>
    </w:p>
    <w:sectPr w:rsidR="009C524D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F39" w:rsidRDefault="001A2F39" w:rsidP="00C11370">
      <w:r>
        <w:separator/>
      </w:r>
    </w:p>
  </w:endnote>
  <w:endnote w:type="continuationSeparator" w:id="0">
    <w:p w:rsidR="001A2F39" w:rsidRDefault="001A2F3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157AC7D3" wp14:editId="2250B0D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826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826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C9CCAA7" wp14:editId="7617120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F39" w:rsidRDefault="001A2F39" w:rsidP="00C11370">
      <w:r>
        <w:separator/>
      </w:r>
    </w:p>
  </w:footnote>
  <w:footnote w:type="continuationSeparator" w:id="0">
    <w:p w:rsidR="001A2F39" w:rsidRDefault="001A2F3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264A"/>
    <w:rsid w:val="001830C6"/>
    <w:rsid w:val="00183994"/>
    <w:rsid w:val="00191574"/>
    <w:rsid w:val="00193912"/>
    <w:rsid w:val="00196CCB"/>
    <w:rsid w:val="001A1257"/>
    <w:rsid w:val="001A2F39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27ECB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46CE8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32B7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524D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74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dvss.hr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D52AA-8719-48B3-B2A8-06F7D890D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8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9</cp:revision>
  <dcterms:created xsi:type="dcterms:W3CDTF">2014-07-21T12:47:00Z</dcterms:created>
  <dcterms:modified xsi:type="dcterms:W3CDTF">2014-07-29T12:56:00Z</dcterms:modified>
</cp:coreProperties>
</file>