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37E2" w:rsidRPr="001D36FE" w:rsidRDefault="00FC6E29" w:rsidP="001D36FE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spacing w:after="120" w:line="276" w:lineRule="auto"/>
        <w:jc w:val="both"/>
        <w:rPr>
          <w:rFonts w:cs="Arial"/>
          <w:sz w:val="20"/>
          <w:szCs w:val="20"/>
          <w:lang w:val="pl-PL"/>
        </w:rPr>
      </w:pPr>
    </w:p>
    <w:p w:rsidR="00D56DCA" w:rsidRPr="00D56DCA" w:rsidRDefault="00D56DCA" w:rsidP="007B271A">
      <w:pPr>
        <w:spacing w:after="120" w:line="276" w:lineRule="auto"/>
        <w:jc w:val="right"/>
        <w:rPr>
          <w:rFonts w:cs="Arial"/>
          <w:b/>
          <w:sz w:val="20"/>
          <w:szCs w:val="20"/>
        </w:rPr>
        <w:sectPr w:rsidR="00D56DCA" w:rsidRPr="00D56DC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D56DCA">
        <w:rPr>
          <w:rFonts w:cs="Arial"/>
          <w:b/>
          <w:sz w:val="20"/>
          <w:szCs w:val="20"/>
        </w:rPr>
        <w:t>PRIOPĆENJE</w:t>
      </w:r>
    </w:p>
    <w:p w:rsidR="00D56DCA" w:rsidRPr="00D56DCA" w:rsidRDefault="00D56DCA" w:rsidP="007B271A">
      <w:pPr>
        <w:spacing w:after="120" w:line="276" w:lineRule="auto"/>
        <w:jc w:val="both"/>
        <w:rPr>
          <w:rFonts w:cs="Arial"/>
          <w:sz w:val="20"/>
          <w:szCs w:val="20"/>
        </w:rPr>
        <w:sectPr w:rsidR="00D56DCA" w:rsidRPr="00D56DC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B271A" w:rsidRPr="007B271A" w:rsidRDefault="007B271A" w:rsidP="007B271A">
      <w:pPr>
        <w:spacing w:line="276" w:lineRule="auto"/>
        <w:rPr>
          <w:rFonts w:ascii="Calibri" w:eastAsia="Calibri" w:hAnsi="Calibri"/>
          <w:b/>
          <w:sz w:val="24"/>
        </w:rPr>
      </w:pPr>
      <w:r w:rsidRPr="007B271A">
        <w:rPr>
          <w:rFonts w:ascii="Calibri" w:eastAsia="Calibri" w:hAnsi="Calibri"/>
          <w:b/>
          <w:sz w:val="24"/>
        </w:rPr>
        <w:lastRenderedPageBreak/>
        <w:t xml:space="preserve">INA održala Glavnu skupštinu </w:t>
      </w:r>
    </w:p>
    <w:p w:rsidR="007B271A" w:rsidRPr="007B271A" w:rsidRDefault="007B271A" w:rsidP="00EB46E6">
      <w:pPr>
        <w:spacing w:line="276" w:lineRule="auto"/>
        <w:jc w:val="both"/>
        <w:rPr>
          <w:rFonts w:ascii="Calibri" w:eastAsia="Calibri" w:hAnsi="Calibri"/>
          <w:szCs w:val="21"/>
        </w:rPr>
      </w:pPr>
    </w:p>
    <w:p w:rsidR="007B271A" w:rsidRDefault="007B271A" w:rsidP="00EB46E6">
      <w:pPr>
        <w:spacing w:line="276" w:lineRule="auto"/>
        <w:jc w:val="both"/>
        <w:rPr>
          <w:rFonts w:ascii="Calibri" w:eastAsia="Calibri" w:hAnsi="Calibri"/>
          <w:b/>
          <w:szCs w:val="21"/>
        </w:rPr>
      </w:pPr>
      <w:r w:rsidRPr="007B271A">
        <w:rPr>
          <w:rFonts w:ascii="Calibri" w:eastAsia="Calibri" w:hAnsi="Calibri"/>
          <w:b/>
          <w:szCs w:val="21"/>
        </w:rPr>
        <w:t xml:space="preserve">Zagreb, 19. prosinca 2016.- INA je danas održala Glavnu skupštinu na kojoj je bilo prisutno </w:t>
      </w:r>
      <w:r w:rsidR="00EB46E6" w:rsidRPr="00EB46E6">
        <w:rPr>
          <w:rFonts w:ascii="Calibri" w:eastAsia="Calibri" w:hAnsi="Calibri"/>
          <w:b/>
          <w:szCs w:val="21"/>
        </w:rPr>
        <w:t>9.783.612</w:t>
      </w:r>
      <w:r w:rsidR="00D54E1B">
        <w:rPr>
          <w:rFonts w:ascii="Calibri" w:eastAsia="Calibri" w:hAnsi="Calibri"/>
          <w:b/>
          <w:szCs w:val="21"/>
        </w:rPr>
        <w:t xml:space="preserve"> </w:t>
      </w:r>
      <w:r w:rsidRPr="007B271A">
        <w:rPr>
          <w:rFonts w:ascii="Calibri" w:eastAsia="Calibri" w:hAnsi="Calibri"/>
          <w:b/>
          <w:szCs w:val="21"/>
        </w:rPr>
        <w:t>glasova ili 97,</w:t>
      </w:r>
      <w:r w:rsidR="00EB46E6">
        <w:rPr>
          <w:rFonts w:ascii="Calibri" w:eastAsia="Calibri" w:hAnsi="Calibri"/>
          <w:b/>
          <w:szCs w:val="21"/>
        </w:rPr>
        <w:t>8</w:t>
      </w:r>
      <w:r w:rsidRPr="007B271A">
        <w:rPr>
          <w:rFonts w:ascii="Calibri" w:eastAsia="Calibri" w:hAnsi="Calibri"/>
          <w:b/>
          <w:szCs w:val="21"/>
        </w:rPr>
        <w:t xml:space="preserve">4% od ukupno 10.000.000 glasova. Na Skupštini su izabrani članovi Nadzornog odbora na mandat od četiri godine: Dario Čehić, Luka Burilović, Damir Vanđelić, József Molnár, Szabolcs Ferencz, Ferenc Horváth, József Simola i László Uzsoki. </w:t>
      </w:r>
    </w:p>
    <w:p w:rsidR="007B271A" w:rsidRDefault="007B271A" w:rsidP="007B271A">
      <w:pPr>
        <w:spacing w:line="276" w:lineRule="auto"/>
        <w:jc w:val="both"/>
        <w:rPr>
          <w:rFonts w:ascii="Calibri" w:eastAsia="Calibri" w:hAnsi="Calibri"/>
          <w:b/>
          <w:szCs w:val="21"/>
        </w:rPr>
      </w:pPr>
    </w:p>
    <w:p w:rsidR="007B271A" w:rsidRPr="007B271A" w:rsidRDefault="007B271A" w:rsidP="007B271A">
      <w:pPr>
        <w:spacing w:line="276" w:lineRule="auto"/>
        <w:jc w:val="both"/>
        <w:rPr>
          <w:rFonts w:ascii="Calibri" w:eastAsia="Calibri" w:hAnsi="Calibri"/>
          <w:szCs w:val="21"/>
        </w:rPr>
      </w:pPr>
      <w:r w:rsidRPr="007B271A">
        <w:rPr>
          <w:rFonts w:ascii="Calibri" w:eastAsia="Calibri" w:hAnsi="Calibri"/>
          <w:szCs w:val="21"/>
        </w:rPr>
        <w:t>Na Skupštini su donesene i odluke o izmjenama i dopun</w:t>
      </w:r>
      <w:r w:rsidR="00D54E1B">
        <w:rPr>
          <w:rFonts w:ascii="Calibri" w:eastAsia="Calibri" w:hAnsi="Calibri"/>
          <w:szCs w:val="21"/>
        </w:rPr>
        <w:t>ama</w:t>
      </w:r>
      <w:r w:rsidRPr="007B271A">
        <w:rPr>
          <w:rFonts w:ascii="Calibri" w:eastAsia="Calibri" w:hAnsi="Calibri"/>
          <w:szCs w:val="21"/>
        </w:rPr>
        <w:t xml:space="preserve"> Statuta i dopun</w:t>
      </w:r>
      <w:r w:rsidR="00D54E1B">
        <w:rPr>
          <w:rFonts w:ascii="Calibri" w:eastAsia="Calibri" w:hAnsi="Calibri"/>
          <w:szCs w:val="21"/>
        </w:rPr>
        <w:t>i</w:t>
      </w:r>
      <w:bookmarkStart w:id="0" w:name="_GoBack"/>
      <w:bookmarkEnd w:id="0"/>
      <w:r w:rsidRPr="007B271A">
        <w:rPr>
          <w:rFonts w:ascii="Calibri" w:eastAsia="Calibri" w:hAnsi="Calibri"/>
          <w:szCs w:val="21"/>
        </w:rPr>
        <w:t xml:space="preserve"> djelatnosti. </w:t>
      </w:r>
    </w:p>
    <w:p w:rsidR="007B271A" w:rsidRDefault="007B271A" w:rsidP="007B271A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D56DCA" w:rsidRPr="007B271A" w:rsidRDefault="00D56DCA" w:rsidP="007B271A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B271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D56DCA" w:rsidRPr="007B271A" w:rsidRDefault="00D56DCA" w:rsidP="007B271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7B271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7B271A" w:rsidRPr="007B271A">
        <w:rPr>
          <w:rFonts w:asciiTheme="minorHAnsi" w:eastAsia="Calibri" w:hAnsiTheme="minorHAnsi" w:cs="Arial"/>
          <w:sz w:val="20"/>
          <w:szCs w:val="20"/>
        </w:rPr>
        <w:t>495</w:t>
      </w:r>
      <w:r w:rsidRPr="007B271A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zemljama.</w:t>
      </w:r>
    </w:p>
    <w:p w:rsidR="00D56DCA" w:rsidRPr="007B271A" w:rsidRDefault="00D56DCA" w:rsidP="007B271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7B271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B271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D56DCA" w:rsidRPr="007B271A" w:rsidRDefault="00D56DCA" w:rsidP="007B271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7B271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D56DCA" w:rsidRPr="007B271A" w:rsidRDefault="00D56DCA" w:rsidP="007B271A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7B271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3" w:history="1">
        <w:r w:rsidRPr="007B271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D56DCA" w:rsidRPr="007B271A" w:rsidRDefault="00D56DCA" w:rsidP="007B271A">
      <w:pPr>
        <w:spacing w:after="120" w:line="276" w:lineRule="auto"/>
        <w:jc w:val="both"/>
        <w:rPr>
          <w:rFonts w:asciiTheme="minorHAnsi" w:hAnsiTheme="minorHAnsi" w:cs="Arial"/>
          <w:sz w:val="20"/>
          <w:szCs w:val="20"/>
        </w:rPr>
        <w:sectPr w:rsidR="00D56DCA" w:rsidRPr="007B271A" w:rsidSect="003B0A1B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A7A0B" w:rsidRPr="007B271A" w:rsidRDefault="003A7A0B" w:rsidP="003A7A0B">
      <w:pPr>
        <w:spacing w:after="120" w:line="276" w:lineRule="auto"/>
        <w:jc w:val="both"/>
        <w:rPr>
          <w:rFonts w:asciiTheme="minorHAnsi" w:hAnsiTheme="minorHAnsi" w:cs="Arial"/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sectPr w:rsidR="00D56DCA" w:rsidRPr="00D56DCA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768D" w:rsidRDefault="00AA768D" w:rsidP="00C11370">
      <w:r>
        <w:separator/>
      </w:r>
    </w:p>
  </w:endnote>
  <w:endnote w:type="continuationSeparator" w:id="0">
    <w:p w:rsidR="00AA768D" w:rsidRDefault="00AA768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D56DCA" w:rsidRPr="00CD53EE" w:rsidRDefault="00D56DCA" w:rsidP="00EB46E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54E1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54E1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54E1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54E1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Default="00D56DCA">
    <w:pPr>
      <w:pStyle w:val="Footer"/>
      <w:rPr>
        <w:sz w:val="2"/>
      </w:rPr>
    </w:pPr>
  </w:p>
  <w:p w:rsidR="00D56DCA" w:rsidRDefault="00D56DCA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800" behindDoc="0" locked="0" layoutInCell="0" allowOverlap="1" wp14:anchorId="4537346C" wp14:editId="71E2F2C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38FA8C" id="Line 4" o:spid="_x0000_s1026" style="position:absolute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D56DCA" w:rsidRPr="000164F0" w:rsidRDefault="00D56DCA">
    <w:pPr>
      <w:pStyle w:val="Footer"/>
      <w:rPr>
        <w:sz w:val="8"/>
        <w:szCs w:val="8"/>
      </w:rPr>
    </w:pPr>
  </w:p>
  <w:p w:rsidR="00D56DCA" w:rsidRDefault="00D56DC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D56DCA" w:rsidRDefault="00D56DC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Pr="00BE07FB" w:rsidRDefault="00D56DCA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2A8839BF" wp14:editId="471C27A2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CF038E" id="Line 5" o:spid="_x0000_s1026" style="position:absolute;flip:y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D56DCA" w:rsidRPr="00BE07FB" w:rsidRDefault="00D56DC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D56DCA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D56DCA" w:rsidRDefault="00D56DC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D56DCA" w:rsidRDefault="00D56DCA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D56DCA" w:rsidRDefault="00D56DC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D56DCA" w:rsidRDefault="00D56DC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of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D56DCA" w:rsidRDefault="00D56DC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D56DCA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sz w:val="12"/>
            </w:rPr>
          </w:pPr>
        </w:p>
      </w:tc>
    </w:tr>
    <w:tr w:rsidR="00D56DCA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sz w:val="12"/>
            </w:rPr>
          </w:pPr>
        </w:p>
      </w:tc>
    </w:tr>
  </w:tbl>
  <w:p w:rsidR="00D56DCA" w:rsidRPr="00BE07FB" w:rsidRDefault="00D56DCA">
    <w:pPr>
      <w:rPr>
        <w:sz w:val="2"/>
        <w:szCs w:val="2"/>
      </w:rPr>
    </w:pPr>
  </w:p>
  <w:p w:rsidR="00D56DCA" w:rsidRPr="00B976E5" w:rsidRDefault="00D56DCA" w:rsidP="00B976E5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53632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4155FF" id="Line 1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56DC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56DC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1C908A" id="Line 2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of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of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768D" w:rsidRDefault="00AA768D" w:rsidP="00C11370">
      <w:r>
        <w:separator/>
      </w:r>
    </w:p>
  </w:footnote>
  <w:footnote w:type="continuationSeparator" w:id="0">
    <w:p w:rsidR="00AA768D" w:rsidRDefault="00AA768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Default="00D56DC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Default="00D56DCA">
    <w:pPr>
      <w:pStyle w:val="Header"/>
      <w:jc w:val="right"/>
      <w:rPr>
        <w:sz w:val="2"/>
      </w:rPr>
    </w:pPr>
  </w:p>
  <w:p w:rsidR="00D56DCA" w:rsidRDefault="00D56DCA">
    <w:pPr>
      <w:pStyle w:val="Header"/>
      <w:jc w:val="right"/>
      <w:rPr>
        <w:sz w:val="2"/>
      </w:rPr>
    </w:pPr>
  </w:p>
  <w:p w:rsidR="00D56DCA" w:rsidRDefault="00D56DCA">
    <w:pPr>
      <w:pStyle w:val="Header"/>
      <w:jc w:val="right"/>
      <w:rPr>
        <w:sz w:val="2"/>
      </w:rPr>
    </w:pPr>
  </w:p>
  <w:p w:rsidR="00D56DCA" w:rsidRDefault="00D56DCA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D36FE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0815"/>
    <w:rsid w:val="002E5910"/>
    <w:rsid w:val="002F2C0F"/>
    <w:rsid w:val="00304A2F"/>
    <w:rsid w:val="0031778E"/>
    <w:rsid w:val="00321001"/>
    <w:rsid w:val="0033578D"/>
    <w:rsid w:val="0034147C"/>
    <w:rsid w:val="00352F37"/>
    <w:rsid w:val="003548E0"/>
    <w:rsid w:val="003666B4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55F57"/>
    <w:rsid w:val="00667D97"/>
    <w:rsid w:val="00690A9C"/>
    <w:rsid w:val="006B3370"/>
    <w:rsid w:val="006C0980"/>
    <w:rsid w:val="006C510C"/>
    <w:rsid w:val="006D7DCD"/>
    <w:rsid w:val="006F110E"/>
    <w:rsid w:val="006F4D88"/>
    <w:rsid w:val="006F6820"/>
    <w:rsid w:val="007109BA"/>
    <w:rsid w:val="0071422B"/>
    <w:rsid w:val="00714793"/>
    <w:rsid w:val="007168CB"/>
    <w:rsid w:val="00720CB2"/>
    <w:rsid w:val="007235C0"/>
    <w:rsid w:val="00724A39"/>
    <w:rsid w:val="00733699"/>
    <w:rsid w:val="00733B1F"/>
    <w:rsid w:val="00737BE7"/>
    <w:rsid w:val="0075703C"/>
    <w:rsid w:val="00777BEB"/>
    <w:rsid w:val="00780806"/>
    <w:rsid w:val="0078091D"/>
    <w:rsid w:val="007812A6"/>
    <w:rsid w:val="0079099E"/>
    <w:rsid w:val="007A0EAE"/>
    <w:rsid w:val="007B271A"/>
    <w:rsid w:val="007B697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70855"/>
    <w:rsid w:val="00A967CC"/>
    <w:rsid w:val="00AA6293"/>
    <w:rsid w:val="00AA768D"/>
    <w:rsid w:val="00AA7C12"/>
    <w:rsid w:val="00AD2AD0"/>
    <w:rsid w:val="00AD47C0"/>
    <w:rsid w:val="00B0162E"/>
    <w:rsid w:val="00B01804"/>
    <w:rsid w:val="00B165C8"/>
    <w:rsid w:val="00B17298"/>
    <w:rsid w:val="00B224C1"/>
    <w:rsid w:val="00B32DD7"/>
    <w:rsid w:val="00B5110D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351BA"/>
    <w:rsid w:val="00D519B1"/>
    <w:rsid w:val="00D54E1B"/>
    <w:rsid w:val="00D568CF"/>
    <w:rsid w:val="00D56DCA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B3819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46E6"/>
    <w:rsid w:val="00EB6DB5"/>
    <w:rsid w:val="00EC11DC"/>
    <w:rsid w:val="00EE0BEB"/>
    <w:rsid w:val="00EE2482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E829E158-A6B6-43CE-8C4A-3A606F318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6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8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pr@ina.hr" TargetMode="Externa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3DC19D-C42E-4B35-BA87-16E6199EC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6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11</cp:revision>
  <dcterms:created xsi:type="dcterms:W3CDTF">2016-06-29T13:39:00Z</dcterms:created>
  <dcterms:modified xsi:type="dcterms:W3CDTF">2016-12-19T13:30:00Z</dcterms:modified>
</cp:coreProperties>
</file>