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BC98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5"/>
        <w:gridCol w:w="3919"/>
      </w:tblGrid>
      <w:tr w:rsidR="00F363C1" w:rsidRPr="007235C0" w14:paraId="07894F53" w14:textId="77777777">
        <w:trPr>
          <w:trHeight w:val="119"/>
        </w:trPr>
        <w:tc>
          <w:tcPr>
            <w:tcW w:w="5495" w:type="dxa"/>
            <w:shd w:val="clear" w:color="auto" w:fill="auto"/>
          </w:tcPr>
          <w:p w14:paraId="006F3AC8" w14:textId="77777777" w:rsidR="00F363C1" w:rsidRPr="00CF34B7" w:rsidRDefault="00F168B2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Nabava</w:t>
            </w:r>
          </w:p>
        </w:tc>
        <w:tc>
          <w:tcPr>
            <w:tcW w:w="3969" w:type="dxa"/>
            <w:shd w:val="clear" w:color="auto" w:fill="auto"/>
          </w:tcPr>
          <w:p w14:paraId="462EAC00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14:paraId="6446E86E" w14:textId="77777777">
        <w:tc>
          <w:tcPr>
            <w:tcW w:w="5495" w:type="dxa"/>
            <w:shd w:val="clear" w:color="auto" w:fill="auto"/>
          </w:tcPr>
          <w:p w14:paraId="39B4E17E" w14:textId="77777777" w:rsidR="00F363C1" w:rsidRPr="00CF34B7" w:rsidRDefault="00F168B2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Nabava za investicije</w:t>
            </w:r>
          </w:p>
        </w:tc>
        <w:tc>
          <w:tcPr>
            <w:tcW w:w="3969" w:type="dxa"/>
            <w:shd w:val="clear" w:color="auto" w:fill="auto"/>
          </w:tcPr>
          <w:p w14:paraId="6B3B7D68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14:paraId="384B9D45" w14:textId="77777777">
        <w:trPr>
          <w:trHeight w:val="80"/>
        </w:trPr>
        <w:tc>
          <w:tcPr>
            <w:tcW w:w="5495" w:type="dxa"/>
            <w:shd w:val="clear" w:color="auto" w:fill="auto"/>
          </w:tcPr>
          <w:p w14:paraId="0F4FA24D" w14:textId="77777777"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14:paraId="7D120B62" w14:textId="77777777"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14:paraId="47DD44D8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0EA6F813" w14:textId="77777777" w:rsidR="00B60DCB" w:rsidRDefault="00F168B2" w:rsidP="00B60DCB">
      <w:pPr>
        <w:rPr>
          <w:sz w:val="18"/>
        </w:rPr>
      </w:pPr>
      <w:r>
        <w:rPr>
          <w:sz w:val="18"/>
        </w:rPr>
        <w:t>Avenija V. Holjevca 10</w:t>
      </w:r>
    </w:p>
    <w:p w14:paraId="3687B011" w14:textId="77777777" w:rsidR="00F168B2" w:rsidRDefault="00F168B2" w:rsidP="00B60DCB">
      <w:pPr>
        <w:rPr>
          <w:sz w:val="18"/>
        </w:rPr>
      </w:pPr>
      <w:r>
        <w:rPr>
          <w:sz w:val="18"/>
        </w:rPr>
        <w:t>10000 Zagreb</w:t>
      </w:r>
    </w:p>
    <w:p w14:paraId="0E7A5ABD" w14:textId="77777777" w:rsidR="00B60DCB" w:rsidRDefault="00B60DCB" w:rsidP="00B60DCB">
      <w:pPr>
        <w:rPr>
          <w:sz w:val="2"/>
        </w:rPr>
      </w:pPr>
    </w:p>
    <w:p w14:paraId="06F7C0FB" w14:textId="77777777" w:rsidR="00B60DCB" w:rsidRDefault="00B60DCB" w:rsidP="00B60DCB">
      <w:pPr>
        <w:rPr>
          <w:sz w:val="2"/>
        </w:rPr>
        <w:sectPr w:rsidR="00B60DCB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9B31920" w14:textId="77777777" w:rsidR="00F168B2" w:rsidRDefault="00F168B2" w:rsidP="00B60DCB">
      <w:pPr>
        <w:rPr>
          <w:sz w:val="18"/>
        </w:rPr>
      </w:pPr>
    </w:p>
    <w:p w14:paraId="16D7C675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6EE52435" w14:textId="52F2849F" w:rsidR="00B60DCB" w:rsidRDefault="00F168B2" w:rsidP="00B60DCB">
      <w:pPr>
        <w:rPr>
          <w:sz w:val="18"/>
        </w:rPr>
      </w:pPr>
      <w:r>
        <w:rPr>
          <w:sz w:val="18"/>
        </w:rPr>
        <w:t>Tel:  +385 91 49 7</w:t>
      </w:r>
      <w:r w:rsidR="00F44285">
        <w:rPr>
          <w:sz w:val="18"/>
        </w:rPr>
        <w:t>0 537</w:t>
      </w:r>
    </w:p>
    <w:p w14:paraId="67AAFDD0" w14:textId="77777777" w:rsidR="00F168B2" w:rsidRDefault="00F168B2" w:rsidP="00B60DCB">
      <w:pPr>
        <w:rPr>
          <w:sz w:val="18"/>
        </w:rPr>
      </w:pPr>
      <w:r>
        <w:rPr>
          <w:sz w:val="18"/>
        </w:rPr>
        <w:t xml:space="preserve">Fax: </w:t>
      </w:r>
    </w:p>
    <w:p w14:paraId="25D7F872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6962E5C2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12153419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527C56C8" w14:textId="77777777" w:rsidR="00B60DCB" w:rsidRDefault="00000000" w:rsidP="00B60DCB">
      <w:pPr>
        <w:rPr>
          <w:sz w:val="18"/>
        </w:rPr>
      </w:pPr>
      <w:fldSimple w:instr=" FILLIN  \* MERGEFORMAT ">
        <w:r w:rsidR="00F168B2">
          <w:rPr>
            <w:sz w:val="18"/>
          </w:rPr>
          <w:t xml:space="preserve">Naš znak - Re:  </w:t>
        </w:r>
      </w:fldSimple>
    </w:p>
    <w:p w14:paraId="071A1D3D" w14:textId="77777777"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14:paraId="0FE053D4" w14:textId="0EBA0D7E" w:rsidR="00B60DCB" w:rsidRPr="0017746F" w:rsidRDefault="00000000" w:rsidP="00B60DCB">
      <w:pPr>
        <w:rPr>
          <w:rFonts w:asciiTheme="minorHAnsi" w:hAnsiTheme="minorHAnsi" w:cstheme="minorHAnsi"/>
          <w:sz w:val="18"/>
        </w:rPr>
      </w:pPr>
      <w:fldSimple w:instr=" FILLIN  \* MERGEFORMAT ">
        <w:r w:rsidR="004A5080" w:rsidRPr="004A5080">
          <w:rPr>
            <w:sz w:val="18"/>
          </w:rPr>
          <w:t>Datum - Date:</w:t>
        </w:r>
        <w:r w:rsidR="008C198F">
          <w:rPr>
            <w:sz w:val="18"/>
          </w:rPr>
          <w:t xml:space="preserve"> </w:t>
        </w:r>
        <w:r w:rsidR="007D4580">
          <w:rPr>
            <w:sz w:val="18"/>
          </w:rPr>
          <w:t>6</w:t>
        </w:r>
        <w:r w:rsidR="000569E5">
          <w:rPr>
            <w:sz w:val="18"/>
          </w:rPr>
          <w:t>.0</w:t>
        </w:r>
        <w:r w:rsidR="007D4580">
          <w:rPr>
            <w:sz w:val="18"/>
          </w:rPr>
          <w:t>9</w:t>
        </w:r>
        <w:r w:rsidR="004A5080" w:rsidRPr="004A5080">
          <w:rPr>
            <w:sz w:val="18"/>
          </w:rPr>
          <w:t>.202</w:t>
        </w:r>
        <w:r w:rsidR="00FD53C1">
          <w:rPr>
            <w:sz w:val="18"/>
          </w:rPr>
          <w:t>3.</w:t>
        </w:r>
        <w:r w:rsidR="004A5080">
          <w:br/>
        </w:r>
      </w:fldSimple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17746F" w14:paraId="076DE41D" w14:textId="77777777">
        <w:trPr>
          <w:trHeight w:val="1665"/>
        </w:trPr>
        <w:tc>
          <w:tcPr>
            <w:tcW w:w="3960" w:type="dxa"/>
          </w:tcPr>
          <w:p w14:paraId="2BFC9501" w14:textId="77777777" w:rsidR="00B60DCB" w:rsidRPr="0017746F" w:rsidRDefault="00B60DCB" w:rsidP="006B307D">
            <w:pPr>
              <w:rPr>
                <w:rFonts w:asciiTheme="minorHAnsi" w:hAnsiTheme="minorHAnsi" w:cstheme="minorHAnsi"/>
                <w:sz w:val="10"/>
                <w:szCs w:val="10"/>
              </w:rPr>
            </w:pPr>
            <w:bookmarkStart w:id="0" w:name="Adresa"/>
          </w:p>
          <w:bookmarkEnd w:id="0"/>
          <w:p w14:paraId="13ED088E" w14:textId="77777777" w:rsidR="00B60DCB" w:rsidRPr="0017746F" w:rsidRDefault="00B60DCB" w:rsidP="006B307D">
            <w:pPr>
              <w:rPr>
                <w:rFonts w:asciiTheme="minorHAnsi" w:hAnsiTheme="minorHAnsi" w:cstheme="minorHAnsi"/>
                <w:sz w:val="20"/>
              </w:rPr>
            </w:pPr>
            <w:r w:rsidRPr="0017746F">
              <w:rPr>
                <w:rFonts w:asciiTheme="minorHAnsi" w:hAnsiTheme="minorHAnsi" w:cstheme="minorHAnsi"/>
                <w:sz w:val="20"/>
              </w:rPr>
              <w:fldChar w:fldCharType="begin"/>
            </w:r>
            <w:r w:rsidRPr="0017746F">
              <w:rPr>
                <w:rFonts w:asciiTheme="minorHAnsi" w:hAnsiTheme="minorHAnsi" w:cstheme="minorHAnsi"/>
                <w:sz w:val="20"/>
              </w:rPr>
              <w:instrText xml:space="preserve"> FILLIN "Adresa" \* MERGEFORMAT </w:instrText>
            </w:r>
            <w:r w:rsidRPr="0017746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356887" w:rsidRPr="0017746F"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17746F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1DD4ECAD" w14:textId="77777777" w:rsidR="00B60DCB" w:rsidRPr="0017746F" w:rsidRDefault="00B60DCB" w:rsidP="00B60DCB">
      <w:pPr>
        <w:rPr>
          <w:rFonts w:asciiTheme="minorHAnsi" w:hAnsiTheme="minorHAnsi" w:cstheme="minorHAnsi"/>
          <w:sz w:val="18"/>
        </w:rPr>
      </w:pPr>
    </w:p>
    <w:p w14:paraId="0C886EE9" w14:textId="77777777" w:rsidR="00B60DCB" w:rsidRPr="0017746F" w:rsidRDefault="00B60DCB" w:rsidP="00B60DCB">
      <w:pPr>
        <w:rPr>
          <w:rFonts w:asciiTheme="minorHAnsi" w:hAnsiTheme="minorHAnsi" w:cstheme="minorHAnsi"/>
          <w:sz w:val="18"/>
        </w:rPr>
        <w:sectPr w:rsidR="00B60DCB" w:rsidRPr="0017746F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69138DC0" w14:textId="77777777" w:rsidR="00B60DCB" w:rsidRPr="0017746F" w:rsidRDefault="00B60DCB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sz w:val="20"/>
        </w:rPr>
        <w:tab/>
      </w:r>
    </w:p>
    <w:p w14:paraId="2E31E5ED" w14:textId="77777777" w:rsidR="00B60DCB" w:rsidRPr="0017746F" w:rsidRDefault="00B60DCB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sz w:val="20"/>
        </w:rPr>
        <w:tab/>
      </w:r>
    </w:p>
    <w:p w14:paraId="4B4E9382" w14:textId="77777777" w:rsidR="00B60DCB" w:rsidRPr="0017746F" w:rsidRDefault="00F168B2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5AD0DA30" wp14:editId="194F4991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B10AF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17746F">
        <w:rPr>
          <w:rFonts w:asciiTheme="minorHAnsi" w:hAnsiTheme="minorHAnsi" w:cstheme="minorHAnsi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1C60942" wp14:editId="755DEAB0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5F64C6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17746F">
        <w:rPr>
          <w:rFonts w:asciiTheme="minorHAnsi" w:hAnsiTheme="minorHAnsi" w:cstheme="minorHAnsi"/>
          <w:sz w:val="20"/>
        </w:rPr>
        <w:tab/>
      </w:r>
    </w:p>
    <w:p w14:paraId="207DB6F9" w14:textId="77777777" w:rsidR="00B60DCB" w:rsidRPr="0017746F" w:rsidRDefault="00B60DCB" w:rsidP="00B60DCB">
      <w:pPr>
        <w:rPr>
          <w:rFonts w:asciiTheme="minorHAnsi" w:hAnsiTheme="minorHAnsi" w:cstheme="minorHAnsi"/>
          <w:sz w:val="20"/>
        </w:rPr>
        <w:sectPr w:rsidR="00B60DCB" w:rsidRPr="0017746F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760A2A9" w14:textId="77777777" w:rsidR="00F168B2" w:rsidRPr="0017746F" w:rsidRDefault="00F168B2" w:rsidP="00F45B30">
      <w:pPr>
        <w:spacing w:line="276" w:lineRule="auto"/>
        <w:rPr>
          <w:rFonts w:asciiTheme="minorHAnsi" w:hAnsiTheme="minorHAnsi" w:cstheme="minorHAnsi"/>
          <w:sz w:val="20"/>
        </w:rPr>
      </w:pPr>
    </w:p>
    <w:p w14:paraId="214CE225" w14:textId="77777777" w:rsidR="00F168B2" w:rsidRPr="001851B0" w:rsidRDefault="00F168B2" w:rsidP="001A16C9">
      <w:pPr>
        <w:jc w:val="center"/>
        <w:rPr>
          <w:rFonts w:asciiTheme="minorHAnsi" w:hAnsiTheme="minorHAnsi" w:cstheme="minorHAnsi"/>
          <w:b/>
          <w:sz w:val="24"/>
        </w:rPr>
      </w:pPr>
      <w:r w:rsidRPr="001851B0">
        <w:rPr>
          <w:rFonts w:asciiTheme="minorHAnsi" w:hAnsiTheme="minorHAnsi" w:cstheme="minorHAnsi"/>
          <w:b/>
          <w:sz w:val="24"/>
        </w:rPr>
        <w:t>POZIV ZA SLOBODNO NADMETANJE</w:t>
      </w:r>
    </w:p>
    <w:p w14:paraId="18083573" w14:textId="77777777" w:rsidR="007D4580" w:rsidRPr="006F506B" w:rsidRDefault="007D4580" w:rsidP="007D4580">
      <w:pPr>
        <w:jc w:val="center"/>
        <w:rPr>
          <w:rFonts w:cs="Arial"/>
          <w:sz w:val="20"/>
        </w:rPr>
      </w:pPr>
      <w:r w:rsidRPr="00D948EA">
        <w:rPr>
          <w:rFonts w:cs="Arial"/>
          <w:b/>
          <w:sz w:val="20"/>
          <w:lang w:val="en-GB"/>
        </w:rPr>
        <w:t>WS1608230174</w:t>
      </w:r>
    </w:p>
    <w:p w14:paraId="7E579CE3" w14:textId="77777777" w:rsidR="001851B0" w:rsidRPr="001851B0" w:rsidRDefault="001851B0" w:rsidP="000569E5">
      <w:pPr>
        <w:spacing w:after="20" w:line="300" w:lineRule="auto"/>
        <w:ind w:left="360"/>
        <w:jc w:val="center"/>
        <w:rPr>
          <w:rFonts w:asciiTheme="minorHAnsi" w:hAnsiTheme="minorHAnsi" w:cstheme="minorHAnsi"/>
          <w:sz w:val="24"/>
        </w:rPr>
      </w:pPr>
    </w:p>
    <w:p w14:paraId="3143C71B" w14:textId="5C4B6A27" w:rsidR="00F168B2" w:rsidRPr="001851B0" w:rsidRDefault="00F168B2" w:rsidP="00BC67C7">
      <w:pPr>
        <w:numPr>
          <w:ilvl w:val="0"/>
          <w:numId w:val="1"/>
        </w:numPr>
        <w:spacing w:after="20" w:line="300" w:lineRule="auto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 xml:space="preserve">Naručitelj: INA - INDUSTRIJA NAFTE d.d., </w:t>
      </w:r>
    </w:p>
    <w:p w14:paraId="103A2B68" w14:textId="77777777" w:rsidR="00F168B2" w:rsidRPr="001851B0" w:rsidRDefault="00F168B2" w:rsidP="00F168B2">
      <w:pPr>
        <w:spacing w:after="20" w:line="300" w:lineRule="auto"/>
        <w:ind w:left="426" w:hanging="426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ab/>
        <w:t xml:space="preserve">Nabava za investicije, </w:t>
      </w:r>
      <w:proofErr w:type="spellStart"/>
      <w:r w:rsidRPr="001851B0">
        <w:rPr>
          <w:rFonts w:asciiTheme="minorHAnsi" w:hAnsiTheme="minorHAnsi" w:cstheme="minorHAnsi"/>
          <w:szCs w:val="22"/>
        </w:rPr>
        <w:t>Av</w:t>
      </w:r>
      <w:proofErr w:type="spellEnd"/>
      <w:r w:rsidRPr="001851B0">
        <w:rPr>
          <w:rFonts w:asciiTheme="minorHAnsi" w:hAnsiTheme="minorHAnsi" w:cstheme="minorHAnsi"/>
          <w:szCs w:val="22"/>
        </w:rPr>
        <w:t>. V. Holjevca 10, p.p. 555, 10020 Zagreb</w:t>
      </w:r>
    </w:p>
    <w:p w14:paraId="6C0858DC" w14:textId="0DF94A06" w:rsidR="00CE1AC1" w:rsidRPr="001851B0" w:rsidRDefault="00F168B2" w:rsidP="00A72C74">
      <w:pPr>
        <w:spacing w:after="20" w:line="300" w:lineRule="auto"/>
        <w:ind w:left="426" w:hanging="426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ab/>
        <w:t>MB: 3586243, OIB: 27759560625</w:t>
      </w:r>
    </w:p>
    <w:p w14:paraId="7F82C00A" w14:textId="3ACD3114" w:rsidR="00FB6B25" w:rsidRPr="001851B0" w:rsidRDefault="00CE1AC1" w:rsidP="00FB6B25">
      <w:pPr>
        <w:jc w:val="center"/>
        <w:rPr>
          <w:rFonts w:asciiTheme="minorHAnsi" w:hAnsiTheme="minorHAnsi" w:cstheme="minorHAnsi"/>
          <w:b/>
          <w:i/>
          <w:szCs w:val="22"/>
          <w:u w:val="single"/>
        </w:rPr>
      </w:pPr>
      <w:r w:rsidRPr="001851B0">
        <w:rPr>
          <w:rFonts w:asciiTheme="minorHAnsi" w:hAnsiTheme="minorHAnsi" w:cstheme="minorHAnsi"/>
          <w:szCs w:val="22"/>
        </w:rPr>
        <w:t xml:space="preserve"> </w:t>
      </w:r>
      <w:bookmarkStart w:id="1" w:name="_Hlk123126844"/>
    </w:p>
    <w:bookmarkEnd w:id="1"/>
    <w:p w14:paraId="7E266EEE" w14:textId="001494D4" w:rsidR="007D4580" w:rsidRDefault="00FB6B25" w:rsidP="007D4580">
      <w:pPr>
        <w:pStyle w:val="ListParagraph"/>
        <w:numPr>
          <w:ilvl w:val="0"/>
          <w:numId w:val="1"/>
        </w:numPr>
        <w:tabs>
          <w:tab w:val="clear" w:pos="360"/>
        </w:tabs>
        <w:spacing w:after="20" w:line="300" w:lineRule="auto"/>
        <w:jc w:val="both"/>
        <w:rPr>
          <w:rFonts w:asciiTheme="minorHAnsi" w:hAnsiTheme="minorHAnsi" w:cstheme="minorHAnsi"/>
          <w:b/>
          <w:szCs w:val="22"/>
        </w:rPr>
      </w:pPr>
      <w:r w:rsidRPr="007D4580">
        <w:rPr>
          <w:rFonts w:asciiTheme="minorHAnsi" w:hAnsiTheme="minorHAnsi" w:cstheme="minorHAnsi"/>
          <w:szCs w:val="22"/>
        </w:rPr>
        <w:t xml:space="preserve">Predmet nabave: </w:t>
      </w:r>
      <w:r w:rsidR="007D4580">
        <w:rPr>
          <w:rFonts w:asciiTheme="minorHAnsi" w:hAnsiTheme="minorHAnsi" w:cstheme="minorHAnsi"/>
          <w:b/>
          <w:szCs w:val="22"/>
        </w:rPr>
        <w:t>U</w:t>
      </w:r>
      <w:r w:rsidR="007D4580" w:rsidRPr="007D4580">
        <w:rPr>
          <w:rFonts w:asciiTheme="minorHAnsi" w:hAnsiTheme="minorHAnsi" w:cstheme="minorHAnsi"/>
          <w:b/>
          <w:szCs w:val="22"/>
        </w:rPr>
        <w:t>sluge izrade projektne i studijske dokumentacije s</w:t>
      </w:r>
      <w:r w:rsidR="007D4580">
        <w:rPr>
          <w:rFonts w:asciiTheme="minorHAnsi" w:hAnsiTheme="minorHAnsi" w:cstheme="minorHAnsi"/>
          <w:b/>
          <w:szCs w:val="22"/>
        </w:rPr>
        <w:t xml:space="preserve"> </w:t>
      </w:r>
      <w:r w:rsidR="007D4580" w:rsidRPr="007D4580">
        <w:rPr>
          <w:rFonts w:asciiTheme="minorHAnsi" w:hAnsiTheme="minorHAnsi" w:cstheme="minorHAnsi"/>
          <w:b/>
          <w:szCs w:val="22"/>
        </w:rPr>
        <w:t>ishođenjem lokacijske i građevinske dozvole te koncesije</w:t>
      </w:r>
      <w:r w:rsidR="007D4580">
        <w:rPr>
          <w:rFonts w:asciiTheme="minorHAnsi" w:hAnsiTheme="minorHAnsi" w:cstheme="minorHAnsi"/>
          <w:b/>
          <w:szCs w:val="22"/>
        </w:rPr>
        <w:t xml:space="preserve"> </w:t>
      </w:r>
      <w:r w:rsidR="007D4580" w:rsidRPr="007D4580">
        <w:rPr>
          <w:rFonts w:asciiTheme="minorHAnsi" w:hAnsiTheme="minorHAnsi" w:cstheme="minorHAnsi"/>
          <w:b/>
          <w:szCs w:val="22"/>
        </w:rPr>
        <w:t>na pomorskom dobru</w:t>
      </w:r>
      <w:r w:rsidR="007D4580">
        <w:rPr>
          <w:rFonts w:asciiTheme="minorHAnsi" w:hAnsiTheme="minorHAnsi" w:cstheme="minorHAnsi"/>
          <w:b/>
          <w:szCs w:val="22"/>
        </w:rPr>
        <w:t xml:space="preserve"> za Novu Luku Rijeka</w:t>
      </w:r>
    </w:p>
    <w:p w14:paraId="3446F680" w14:textId="77777777" w:rsidR="007D4580" w:rsidRDefault="007D4580" w:rsidP="007D4580">
      <w:pPr>
        <w:pStyle w:val="ListParagraph"/>
        <w:spacing w:after="20" w:line="300" w:lineRule="auto"/>
        <w:ind w:left="360"/>
        <w:jc w:val="both"/>
        <w:rPr>
          <w:rFonts w:asciiTheme="minorHAnsi" w:hAnsiTheme="minorHAnsi" w:cstheme="minorHAnsi"/>
          <w:b/>
          <w:szCs w:val="22"/>
        </w:rPr>
      </w:pPr>
    </w:p>
    <w:p w14:paraId="0D0E7C8E" w14:textId="37AB53B6" w:rsidR="001D2A1B" w:rsidRPr="007D4580" w:rsidRDefault="00F168B2" w:rsidP="007D4580">
      <w:pPr>
        <w:pStyle w:val="ListParagraph"/>
        <w:numPr>
          <w:ilvl w:val="0"/>
          <w:numId w:val="1"/>
        </w:numPr>
        <w:tabs>
          <w:tab w:val="clear" w:pos="360"/>
        </w:tabs>
        <w:spacing w:after="20" w:line="300" w:lineRule="auto"/>
        <w:jc w:val="both"/>
        <w:rPr>
          <w:rFonts w:asciiTheme="minorHAnsi" w:hAnsiTheme="minorHAnsi" w:cstheme="minorHAnsi"/>
          <w:b/>
          <w:szCs w:val="22"/>
        </w:rPr>
      </w:pPr>
      <w:r w:rsidRPr="007D4580">
        <w:rPr>
          <w:rFonts w:asciiTheme="minorHAnsi" w:hAnsiTheme="minorHAnsi" w:cstheme="minorHAnsi"/>
          <w:szCs w:val="22"/>
        </w:rPr>
        <w:t>Dokumentaciju za nadmetanje na hrvatskom</w:t>
      </w:r>
      <w:r w:rsidR="007D4580">
        <w:rPr>
          <w:rFonts w:asciiTheme="minorHAnsi" w:hAnsiTheme="minorHAnsi" w:cstheme="minorHAnsi"/>
          <w:szCs w:val="22"/>
        </w:rPr>
        <w:t xml:space="preserve"> i engleskom jeziku</w:t>
      </w:r>
      <w:r w:rsidRPr="007D4580">
        <w:rPr>
          <w:rFonts w:asciiTheme="minorHAnsi" w:hAnsiTheme="minorHAnsi" w:cstheme="minorHAnsi"/>
          <w:szCs w:val="22"/>
        </w:rPr>
        <w:t xml:space="preserve">, zainteresirani Ponuditelji mogu </w:t>
      </w:r>
      <w:r w:rsidR="001D2A1B" w:rsidRPr="007D4580">
        <w:rPr>
          <w:rFonts w:asciiTheme="minorHAnsi" w:hAnsiTheme="minorHAnsi" w:cstheme="minorHAnsi"/>
          <w:szCs w:val="22"/>
        </w:rPr>
        <w:t xml:space="preserve">zatražiti upitom dostavljenim na e-mail adresu </w:t>
      </w:r>
      <w:hyperlink r:id="rId11" w:history="1">
        <w:r w:rsidR="001D2A1B" w:rsidRPr="007D4580">
          <w:rPr>
            <w:rStyle w:val="Hyperlink"/>
            <w:rFonts w:asciiTheme="minorHAnsi" w:hAnsiTheme="minorHAnsi" w:cstheme="minorHAnsi"/>
            <w:szCs w:val="22"/>
          </w:rPr>
          <w:t>snjezana.bakula@ina.hr</w:t>
        </w:r>
      </w:hyperlink>
    </w:p>
    <w:p w14:paraId="7FCD197E" w14:textId="77777777" w:rsidR="005E648B" w:rsidRPr="001851B0" w:rsidRDefault="005E648B" w:rsidP="00F168B2">
      <w:pPr>
        <w:spacing w:after="20" w:line="300" w:lineRule="auto"/>
        <w:ind w:left="426"/>
        <w:rPr>
          <w:rFonts w:asciiTheme="minorHAnsi" w:hAnsiTheme="minorHAnsi" w:cstheme="minorHAnsi"/>
          <w:szCs w:val="22"/>
        </w:rPr>
      </w:pPr>
    </w:p>
    <w:p w14:paraId="7A57E2AB" w14:textId="66AD86BB" w:rsidR="00F168B2" w:rsidRPr="001851B0" w:rsidRDefault="00F168B2" w:rsidP="00F168B2">
      <w:pPr>
        <w:spacing w:after="20" w:line="300" w:lineRule="auto"/>
        <w:ind w:left="426"/>
        <w:jc w:val="both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>Ukoliko niste registrirani</w:t>
      </w:r>
      <w:r w:rsidR="00DB3DA6" w:rsidRPr="001851B0">
        <w:rPr>
          <w:rFonts w:asciiTheme="minorHAnsi" w:hAnsiTheme="minorHAnsi" w:cstheme="minorHAnsi"/>
          <w:szCs w:val="22"/>
        </w:rPr>
        <w:t xml:space="preserve"> u </w:t>
      </w:r>
      <w:proofErr w:type="spellStart"/>
      <w:r w:rsidR="00DB3DA6" w:rsidRPr="001851B0">
        <w:rPr>
          <w:rFonts w:asciiTheme="minorHAnsi" w:hAnsiTheme="minorHAnsi" w:cstheme="minorHAnsi"/>
          <w:szCs w:val="22"/>
        </w:rPr>
        <w:t>Aribi</w:t>
      </w:r>
      <w:proofErr w:type="spellEnd"/>
      <w:r w:rsidRPr="001851B0">
        <w:rPr>
          <w:rFonts w:asciiTheme="minorHAnsi" w:hAnsiTheme="minorHAnsi" w:cstheme="minorHAnsi"/>
          <w:szCs w:val="22"/>
        </w:rPr>
        <w:t xml:space="preserve">, molim da registraciju izvršite na stranici: </w:t>
      </w:r>
    </w:p>
    <w:p w14:paraId="189FA98B" w14:textId="77777777" w:rsidR="001D2A1B" w:rsidRPr="001851B0" w:rsidRDefault="00000000" w:rsidP="001D2A1B">
      <w:pPr>
        <w:ind w:left="567" w:hanging="141"/>
        <w:rPr>
          <w:rFonts w:asciiTheme="minorHAnsi" w:hAnsiTheme="minorHAnsi" w:cstheme="minorHAnsi"/>
          <w:szCs w:val="22"/>
        </w:rPr>
      </w:pPr>
      <w:hyperlink r:id="rId12" w:history="1">
        <w:r w:rsidR="001D2A1B" w:rsidRPr="001851B0">
          <w:rPr>
            <w:rStyle w:val="Hyperlink"/>
            <w:rFonts w:asciiTheme="minorHAnsi" w:hAnsiTheme="minorHAnsi" w:cstheme="minorHAnsi"/>
            <w:szCs w:val="22"/>
          </w:rPr>
          <w:t>https://s1-eu.ariba.com/Sourcing/Main/aw?awh=r&amp;awssk=Sip3y84T&amp;realm=molgroup&amp;dard=1</w:t>
        </w:r>
      </w:hyperlink>
    </w:p>
    <w:p w14:paraId="4037F0DE" w14:textId="77777777" w:rsidR="00F168B2" w:rsidRPr="001851B0" w:rsidRDefault="00F168B2" w:rsidP="001D2A1B">
      <w:pPr>
        <w:spacing w:after="20" w:line="300" w:lineRule="auto"/>
        <w:jc w:val="both"/>
        <w:rPr>
          <w:rFonts w:asciiTheme="minorHAnsi" w:hAnsiTheme="minorHAnsi" w:cstheme="minorHAnsi"/>
          <w:szCs w:val="22"/>
        </w:rPr>
      </w:pPr>
    </w:p>
    <w:p w14:paraId="3D205768" w14:textId="612C8F70" w:rsidR="00F168B2" w:rsidRPr="001851B0" w:rsidRDefault="00F168B2" w:rsidP="00F168B2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 xml:space="preserve">Rok za dostavu ponuda: </w:t>
      </w:r>
      <w:r w:rsidR="007D4580">
        <w:rPr>
          <w:rFonts w:asciiTheme="minorHAnsi" w:hAnsiTheme="minorHAnsi" w:cstheme="minorHAnsi"/>
          <w:b/>
          <w:szCs w:val="22"/>
        </w:rPr>
        <w:t>2.10.</w:t>
      </w:r>
      <w:r w:rsidR="001D2A1B" w:rsidRPr="001851B0">
        <w:rPr>
          <w:rFonts w:asciiTheme="minorHAnsi" w:hAnsiTheme="minorHAnsi" w:cstheme="minorHAnsi"/>
          <w:b/>
          <w:szCs w:val="22"/>
        </w:rPr>
        <w:t>202</w:t>
      </w:r>
      <w:r w:rsidR="00F44285" w:rsidRPr="001851B0">
        <w:rPr>
          <w:rFonts w:asciiTheme="minorHAnsi" w:hAnsiTheme="minorHAnsi" w:cstheme="minorHAnsi"/>
          <w:b/>
          <w:szCs w:val="22"/>
        </w:rPr>
        <w:t>3</w:t>
      </w:r>
      <w:r w:rsidR="00D66FF8" w:rsidRPr="001851B0">
        <w:rPr>
          <w:rFonts w:asciiTheme="minorHAnsi" w:hAnsiTheme="minorHAnsi" w:cstheme="minorHAnsi"/>
          <w:b/>
          <w:szCs w:val="22"/>
        </w:rPr>
        <w:t>.</w:t>
      </w:r>
      <w:r w:rsidRPr="001851B0">
        <w:rPr>
          <w:rFonts w:asciiTheme="minorHAnsi" w:hAnsiTheme="minorHAnsi" w:cstheme="minorHAnsi"/>
          <w:b/>
          <w:szCs w:val="22"/>
        </w:rPr>
        <w:t xml:space="preserve"> </w:t>
      </w:r>
      <w:r w:rsidR="003D7CA3" w:rsidRPr="001851B0">
        <w:rPr>
          <w:rFonts w:asciiTheme="minorHAnsi" w:hAnsiTheme="minorHAnsi" w:cstheme="minorHAnsi"/>
          <w:b/>
          <w:szCs w:val="22"/>
        </w:rPr>
        <w:t>do 12</w:t>
      </w:r>
      <w:r w:rsidRPr="001851B0">
        <w:rPr>
          <w:rFonts w:asciiTheme="minorHAnsi" w:hAnsiTheme="minorHAnsi" w:cstheme="minorHAnsi"/>
          <w:b/>
          <w:szCs w:val="22"/>
        </w:rPr>
        <w:t>:00 sati</w:t>
      </w:r>
      <w:r w:rsidR="004A5080" w:rsidRPr="001851B0">
        <w:rPr>
          <w:rFonts w:asciiTheme="minorHAnsi" w:hAnsiTheme="minorHAnsi" w:cstheme="minorHAnsi"/>
          <w:szCs w:val="22"/>
        </w:rPr>
        <w:t xml:space="preserve"> </w:t>
      </w:r>
    </w:p>
    <w:p w14:paraId="1CC5F3B2" w14:textId="77777777" w:rsidR="00F168B2" w:rsidRPr="001851B0" w:rsidRDefault="00F168B2" w:rsidP="00F168B2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 xml:space="preserve">Kontakt osoba: </w:t>
      </w:r>
      <w:r w:rsidR="00AA04FC" w:rsidRPr="001851B0">
        <w:rPr>
          <w:rFonts w:asciiTheme="minorHAnsi" w:hAnsiTheme="minorHAnsi" w:cstheme="minorHAnsi"/>
          <w:szCs w:val="22"/>
        </w:rPr>
        <w:t>Snježana Bakula</w:t>
      </w:r>
      <w:r w:rsidRPr="001851B0">
        <w:rPr>
          <w:rFonts w:asciiTheme="minorHAnsi" w:hAnsiTheme="minorHAnsi" w:cstheme="minorHAnsi"/>
          <w:szCs w:val="22"/>
        </w:rPr>
        <w:t xml:space="preserve">, mob: 091 497 </w:t>
      </w:r>
      <w:r w:rsidR="00AA04FC" w:rsidRPr="001851B0">
        <w:rPr>
          <w:rFonts w:asciiTheme="minorHAnsi" w:hAnsiTheme="minorHAnsi" w:cstheme="minorHAnsi"/>
          <w:szCs w:val="22"/>
        </w:rPr>
        <w:t>0537</w:t>
      </w:r>
      <w:r w:rsidRPr="001851B0">
        <w:rPr>
          <w:rFonts w:asciiTheme="minorHAnsi" w:hAnsiTheme="minorHAnsi" w:cstheme="minorHAnsi"/>
          <w:szCs w:val="22"/>
        </w:rPr>
        <w:t xml:space="preserve">, e-mail: </w:t>
      </w:r>
      <w:hyperlink r:id="rId13" w:history="1">
        <w:r w:rsidR="00AA04FC" w:rsidRPr="001851B0">
          <w:rPr>
            <w:rStyle w:val="Hyperlink"/>
            <w:rFonts w:asciiTheme="minorHAnsi" w:hAnsiTheme="minorHAnsi" w:cstheme="minorHAnsi"/>
            <w:szCs w:val="22"/>
          </w:rPr>
          <w:t>snjezana.bakula@ina.hr</w:t>
        </w:r>
      </w:hyperlink>
      <w:r w:rsidRPr="001851B0">
        <w:rPr>
          <w:rFonts w:asciiTheme="minorHAnsi" w:hAnsiTheme="minorHAnsi" w:cstheme="minorHAnsi"/>
          <w:szCs w:val="22"/>
        </w:rPr>
        <w:t xml:space="preserve"> </w:t>
      </w:r>
    </w:p>
    <w:p w14:paraId="7122AF01" w14:textId="77777777" w:rsidR="00F168B2" w:rsidRPr="001851B0" w:rsidRDefault="00F168B2" w:rsidP="00F168B2">
      <w:pPr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</w:p>
    <w:p w14:paraId="5AA0B42B" w14:textId="77777777" w:rsidR="00F168B2" w:rsidRPr="001851B0" w:rsidRDefault="00F168B2" w:rsidP="00F168B2">
      <w:pPr>
        <w:spacing w:line="276" w:lineRule="auto"/>
        <w:rPr>
          <w:rFonts w:asciiTheme="minorHAnsi" w:hAnsiTheme="minorHAnsi" w:cstheme="minorHAnsi"/>
          <w:szCs w:val="22"/>
        </w:rPr>
      </w:pPr>
      <w:r w:rsidRPr="001851B0">
        <w:rPr>
          <w:rFonts w:asciiTheme="minorHAnsi" w:hAnsiTheme="minorHAnsi" w:cstheme="minorHAnsi"/>
          <w:szCs w:val="22"/>
        </w:rPr>
        <w:t xml:space="preserve">Više oglasa na </w:t>
      </w:r>
      <w:hyperlink r:id="rId14" w:history="1">
        <w:r w:rsidRPr="001851B0">
          <w:rPr>
            <w:rStyle w:val="Hyperlink"/>
            <w:rFonts w:asciiTheme="minorHAnsi" w:hAnsiTheme="minorHAnsi" w:cstheme="minorHAnsi"/>
            <w:szCs w:val="22"/>
          </w:rPr>
          <w:t>www.ina.hr</w:t>
        </w:r>
      </w:hyperlink>
    </w:p>
    <w:p w14:paraId="622CCABB" w14:textId="496730FD" w:rsidR="00F168B2" w:rsidRDefault="00F168B2" w:rsidP="00F168B2">
      <w:pPr>
        <w:spacing w:line="276" w:lineRule="auto"/>
        <w:rPr>
          <w:rFonts w:cs="Arial"/>
          <w:sz w:val="20"/>
        </w:rPr>
      </w:pPr>
    </w:p>
    <w:sectPr w:rsidR="00F168B2" w:rsidSect="001851B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991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73370" w14:textId="77777777" w:rsidR="00D259FC" w:rsidRDefault="00D259FC" w:rsidP="00C11370">
      <w:r>
        <w:separator/>
      </w:r>
    </w:p>
  </w:endnote>
  <w:endnote w:type="continuationSeparator" w:id="0">
    <w:p w14:paraId="10662AEC" w14:textId="77777777" w:rsidR="00D259FC" w:rsidRDefault="00D259F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8918C" w14:textId="77777777" w:rsidR="002A23BD" w:rsidRDefault="002A23BD">
    <w:pPr>
      <w:pStyle w:val="Footer"/>
      <w:rPr>
        <w:sz w:val="2"/>
      </w:rPr>
    </w:pPr>
  </w:p>
  <w:p w14:paraId="782488F7" w14:textId="77777777" w:rsidR="002A23BD" w:rsidRDefault="002A23BD">
    <w:pPr>
      <w:pStyle w:val="Footer"/>
      <w:rPr>
        <w:sz w:val="2"/>
      </w:rPr>
    </w:pPr>
  </w:p>
  <w:p w14:paraId="2CA75528" w14:textId="77777777" w:rsidR="002A23BD" w:rsidRPr="000164F0" w:rsidRDefault="002A23BD">
    <w:pPr>
      <w:pStyle w:val="Footer"/>
      <w:rPr>
        <w:sz w:val="8"/>
        <w:szCs w:val="8"/>
      </w:rPr>
    </w:pPr>
  </w:p>
  <w:p w14:paraId="2A7AA8E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168B2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EADDFA3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1851B0" w:rsidRPr="00713B78" w14:paraId="5A2FF736" w14:textId="77777777" w:rsidTr="007B66E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4CC675EA" w14:textId="77777777" w:rsidR="001851B0" w:rsidRDefault="001851B0" w:rsidP="001851B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74A6622E" w14:textId="77777777" w:rsidR="001851B0" w:rsidRPr="002B598A" w:rsidRDefault="001851B0" w:rsidP="001851B0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E116630" w14:textId="77777777" w:rsidR="001851B0" w:rsidRPr="002B598A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6C8A136E" w14:textId="77777777" w:rsidR="001851B0" w:rsidRPr="002B598A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0818548E" w14:textId="77777777" w:rsidR="001851B0" w:rsidRDefault="001851B0" w:rsidP="001851B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28708D26" w14:textId="77777777" w:rsidR="001851B0" w:rsidRPr="00B871AD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00E3C22D" w14:textId="77777777" w:rsidR="001851B0" w:rsidRPr="003E1126" w:rsidRDefault="001851B0" w:rsidP="001851B0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C9CE3E2" w14:textId="77777777" w:rsidR="001851B0" w:rsidRDefault="001851B0" w:rsidP="001851B0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9DF1D08" w14:textId="77777777" w:rsidR="001851B0" w:rsidRPr="003E1126" w:rsidRDefault="001851B0" w:rsidP="001851B0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F69AF99" w14:textId="77777777" w:rsidR="001851B0" w:rsidRPr="00713B78" w:rsidRDefault="001851B0" w:rsidP="001851B0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4824572" w14:textId="77777777" w:rsidR="001851B0" w:rsidRPr="003E1126" w:rsidRDefault="001851B0" w:rsidP="001851B0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4AED71F" w14:textId="77777777" w:rsidR="001851B0" w:rsidRPr="00713B78" w:rsidRDefault="001851B0" w:rsidP="001851B0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127F764A" w14:textId="77777777" w:rsidR="001851B0" w:rsidRPr="003E1126" w:rsidRDefault="001851B0" w:rsidP="001851B0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E9A6EF" w14:textId="77777777" w:rsidR="001851B0" w:rsidRPr="00713B78" w:rsidRDefault="001851B0" w:rsidP="001851B0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24B6058E" w14:textId="77777777" w:rsidR="001851B0" w:rsidRPr="00713B78" w:rsidRDefault="001851B0" w:rsidP="001851B0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5FFCD2F" w14:textId="77777777" w:rsidR="001851B0" w:rsidRPr="00713B78" w:rsidRDefault="001851B0" w:rsidP="001851B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716F718B" w14:textId="77777777" w:rsidR="001851B0" w:rsidRPr="00713B78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5B63C9DF" w14:textId="77777777" w:rsidR="001851B0" w:rsidRPr="00713B78" w:rsidRDefault="001851B0" w:rsidP="001851B0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1E444AE7" w14:textId="77777777" w:rsidR="001851B0" w:rsidRPr="00713B78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3CFA400F" w14:textId="77777777" w:rsidR="001851B0" w:rsidRPr="00713B78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67784581" w14:textId="77777777" w:rsidR="001851B0" w:rsidRPr="00713B78" w:rsidRDefault="001851B0" w:rsidP="001851B0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0C0F5FB3" w14:textId="77777777" w:rsidR="001851B0" w:rsidRPr="00713B78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44D716D7" w14:textId="77777777" w:rsidR="001851B0" w:rsidRPr="00713B78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0A941485" w14:textId="77777777" w:rsidR="001851B0" w:rsidRPr="00713B78" w:rsidRDefault="001851B0" w:rsidP="001851B0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6DE3E0B2" w14:textId="77777777" w:rsidR="001851B0" w:rsidRPr="003E1126" w:rsidRDefault="001851B0" w:rsidP="001851B0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1851B0" w:rsidRPr="002B598A" w14:paraId="004BC2B9" w14:textId="77777777" w:rsidTr="007B66E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7D2BB7D8" w14:textId="77777777" w:rsidR="001851B0" w:rsidRPr="003E1126" w:rsidRDefault="001851B0" w:rsidP="001851B0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138C285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98B3544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C876072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708BE115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146E395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579595D5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20A1E9E4" w14:textId="77777777" w:rsidR="001851B0" w:rsidRDefault="001851B0" w:rsidP="001851B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7E969DAD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732BEB7B" w14:textId="77777777" w:rsidR="001851B0" w:rsidRDefault="001851B0" w:rsidP="001851B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6F5D4C7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4FF0C350" w14:textId="77777777" w:rsidR="001851B0" w:rsidRPr="003E1126" w:rsidRDefault="001851B0" w:rsidP="001851B0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6281B8FD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25A2B574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6E17DA10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24157720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6687BBE6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0404604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3CCACAAA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4ACDB2FA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5057F32A" w14:textId="77777777" w:rsidR="001851B0" w:rsidRPr="00713B78" w:rsidRDefault="001851B0" w:rsidP="001851B0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591883FF" w14:textId="77777777" w:rsidR="001851B0" w:rsidRPr="003E1126" w:rsidRDefault="001851B0" w:rsidP="001851B0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C8CC380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5F34D49F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8CDD0C6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5ACEFCD1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51C5C34E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AE257F6" w14:textId="77777777" w:rsidR="001851B0" w:rsidRPr="00713B78" w:rsidRDefault="001851B0" w:rsidP="001851B0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48553CED" w14:textId="77777777" w:rsidR="001851B0" w:rsidRDefault="001851B0" w:rsidP="001851B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090F31A8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6F0C08A" w14:textId="77777777" w:rsidR="001851B0" w:rsidRPr="00713B78" w:rsidRDefault="001851B0" w:rsidP="001851B0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7D17450C" w14:textId="77777777" w:rsidR="001851B0" w:rsidRPr="003E1126" w:rsidRDefault="001851B0" w:rsidP="001851B0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00C0D22D" w14:textId="77777777" w:rsidR="001851B0" w:rsidRPr="003E1126" w:rsidRDefault="001851B0" w:rsidP="001851B0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1851B0" w:rsidRPr="002B598A" w14:paraId="13F9DE39" w14:textId="77777777" w:rsidTr="007B66E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7579D36D" w14:textId="77777777" w:rsidR="001851B0" w:rsidRPr="002B598A" w:rsidRDefault="001851B0" w:rsidP="001851B0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5DB0E5FB" w14:textId="77777777" w:rsidR="001851B0" w:rsidRPr="002B598A" w:rsidRDefault="001851B0" w:rsidP="001851B0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 xml:space="preserve">Zsuzsanna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6673B967" w14:textId="77777777" w:rsidR="001851B0" w:rsidRPr="003E1126" w:rsidRDefault="001851B0" w:rsidP="001851B0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09CA1DA" w14:textId="77777777" w:rsidR="001851B0" w:rsidRPr="003E1126" w:rsidRDefault="001851B0" w:rsidP="001851B0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1851B0" w:rsidRPr="002B598A" w14:paraId="7E4CC91C" w14:textId="77777777" w:rsidTr="007B66E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3CEE2C2" w14:textId="77777777" w:rsidR="001851B0" w:rsidRPr="003E1126" w:rsidRDefault="001851B0" w:rsidP="001851B0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2DE1EB4" w14:textId="77777777" w:rsidR="001851B0" w:rsidRPr="003E1126" w:rsidRDefault="001851B0" w:rsidP="001851B0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6C59E2C1" w14:textId="77777777" w:rsidR="001851B0" w:rsidRDefault="001851B0" w:rsidP="001851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D2DA6" w14:textId="77777777"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E4D2" w14:textId="77777777" w:rsidR="002A23BD" w:rsidRDefault="002A23BD">
    <w:pPr>
      <w:pStyle w:val="Footer"/>
      <w:rPr>
        <w:sz w:val="2"/>
      </w:rPr>
    </w:pPr>
  </w:p>
  <w:p w14:paraId="00A5FF78" w14:textId="77777777" w:rsidR="002A23BD" w:rsidRDefault="002A23BD">
    <w:pPr>
      <w:pStyle w:val="Footer"/>
      <w:rPr>
        <w:sz w:val="2"/>
      </w:rPr>
    </w:pPr>
  </w:p>
  <w:p w14:paraId="7B465464" w14:textId="77777777" w:rsidR="002A23BD" w:rsidRPr="000164F0" w:rsidRDefault="002A23BD">
    <w:pPr>
      <w:pStyle w:val="Footer"/>
      <w:rPr>
        <w:sz w:val="8"/>
        <w:szCs w:val="8"/>
      </w:rPr>
    </w:pPr>
  </w:p>
  <w:p w14:paraId="54206A3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F6D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F6D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A97253A" w14:textId="77777777"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D131A" w14:textId="77777777" w:rsidR="002A23BD" w:rsidRPr="00BE07FB" w:rsidRDefault="002A23BD">
    <w:pPr>
      <w:rPr>
        <w:sz w:val="2"/>
        <w:szCs w:val="2"/>
      </w:rPr>
    </w:pPr>
  </w:p>
  <w:p w14:paraId="3AB27462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6B94D1A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B27A652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B24860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35DC0E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448037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9BABCB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BE7488B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2D6EAF1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9FFEF5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A8E1455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7AEC30B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67D3F62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DF569E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AEC411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048B0E5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5B0FAF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199934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BB3DCB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E263A3C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4FF2DD0E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73C0D45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5D5F7F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C97A2A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0473F7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85AF34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432C67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AF50332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4887CF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32DF2F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4CF615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62D5746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1DFB00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6D707B6B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F3B9C47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CE7128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7BFA55B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3770E6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111DB9D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3173016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B9C993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1AE383B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B00F30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3A9E3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2D93045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3C6FEAE3" w14:textId="77777777" w:rsidR="002A23BD" w:rsidRPr="00BE07FB" w:rsidRDefault="002A23BD">
    <w:pPr>
      <w:rPr>
        <w:sz w:val="2"/>
        <w:szCs w:val="2"/>
      </w:rPr>
    </w:pPr>
  </w:p>
  <w:p w14:paraId="2C92E89F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6D198" w14:textId="77777777" w:rsidR="00D259FC" w:rsidRDefault="00D259FC" w:rsidP="00C11370">
      <w:r>
        <w:separator/>
      </w:r>
    </w:p>
  </w:footnote>
  <w:footnote w:type="continuationSeparator" w:id="0">
    <w:p w14:paraId="52B7D6D3" w14:textId="77777777" w:rsidR="00D259FC" w:rsidRDefault="00D259F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C05AF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25D8" w14:textId="77777777" w:rsidR="002A23BD" w:rsidRDefault="00F168B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6AA953A1" wp14:editId="7CFA3268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41C914" w14:textId="77777777" w:rsidR="002A23BD" w:rsidRDefault="002A23BD">
    <w:pPr>
      <w:pStyle w:val="Header"/>
      <w:jc w:val="right"/>
      <w:rPr>
        <w:sz w:val="2"/>
      </w:rPr>
    </w:pPr>
  </w:p>
  <w:p w14:paraId="36CBD69D" w14:textId="77777777" w:rsidR="002A23BD" w:rsidRDefault="002A23BD">
    <w:pPr>
      <w:pStyle w:val="Header"/>
      <w:jc w:val="right"/>
      <w:rPr>
        <w:sz w:val="2"/>
      </w:rPr>
    </w:pPr>
  </w:p>
  <w:p w14:paraId="44F5106A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ED3BA" w14:textId="77777777"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8E5F2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EBF09" w14:textId="77777777" w:rsidR="002A23BD" w:rsidRDefault="002A23BD">
    <w:pPr>
      <w:pStyle w:val="Header"/>
      <w:jc w:val="right"/>
      <w:rPr>
        <w:sz w:val="2"/>
      </w:rPr>
    </w:pPr>
  </w:p>
  <w:p w14:paraId="3F9390F0" w14:textId="77777777" w:rsidR="002A23BD" w:rsidRDefault="002A23BD">
    <w:pPr>
      <w:pStyle w:val="Header"/>
      <w:jc w:val="right"/>
      <w:rPr>
        <w:sz w:val="2"/>
      </w:rPr>
    </w:pPr>
  </w:p>
  <w:p w14:paraId="1B2C2AC5" w14:textId="77777777" w:rsidR="002A23BD" w:rsidRDefault="002A23BD">
    <w:pPr>
      <w:pStyle w:val="Header"/>
      <w:jc w:val="right"/>
      <w:rPr>
        <w:sz w:val="2"/>
      </w:rPr>
    </w:pPr>
  </w:p>
  <w:p w14:paraId="08718A68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40D65"/>
    <w:multiLevelType w:val="hybridMultilevel"/>
    <w:tmpl w:val="C46015BC"/>
    <w:lvl w:ilvl="0" w:tplc="7D8E33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6831955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8856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8B2"/>
    <w:rsid w:val="000019FC"/>
    <w:rsid w:val="0000534C"/>
    <w:rsid w:val="00012794"/>
    <w:rsid w:val="00012EC6"/>
    <w:rsid w:val="00015425"/>
    <w:rsid w:val="00017190"/>
    <w:rsid w:val="00026DD3"/>
    <w:rsid w:val="0004314C"/>
    <w:rsid w:val="00044D71"/>
    <w:rsid w:val="00047738"/>
    <w:rsid w:val="00055A77"/>
    <w:rsid w:val="00055F64"/>
    <w:rsid w:val="000569E5"/>
    <w:rsid w:val="00071D86"/>
    <w:rsid w:val="00077887"/>
    <w:rsid w:val="000828A6"/>
    <w:rsid w:val="00091C7B"/>
    <w:rsid w:val="00092FD1"/>
    <w:rsid w:val="00094782"/>
    <w:rsid w:val="000A1F20"/>
    <w:rsid w:val="000A6F2E"/>
    <w:rsid w:val="000B0200"/>
    <w:rsid w:val="000B2913"/>
    <w:rsid w:val="000B5126"/>
    <w:rsid w:val="000C52D5"/>
    <w:rsid w:val="000D401A"/>
    <w:rsid w:val="000E5E90"/>
    <w:rsid w:val="001049F4"/>
    <w:rsid w:val="001057E5"/>
    <w:rsid w:val="00107C4D"/>
    <w:rsid w:val="00120141"/>
    <w:rsid w:val="00134DD7"/>
    <w:rsid w:val="0013694A"/>
    <w:rsid w:val="00136FFA"/>
    <w:rsid w:val="00141DDB"/>
    <w:rsid w:val="00144C0B"/>
    <w:rsid w:val="001655AB"/>
    <w:rsid w:val="0017746F"/>
    <w:rsid w:val="00180B8B"/>
    <w:rsid w:val="001830C6"/>
    <w:rsid w:val="00183994"/>
    <w:rsid w:val="001851B0"/>
    <w:rsid w:val="00186323"/>
    <w:rsid w:val="00191574"/>
    <w:rsid w:val="00193912"/>
    <w:rsid w:val="0019475C"/>
    <w:rsid w:val="00196CCB"/>
    <w:rsid w:val="001A16C9"/>
    <w:rsid w:val="001A4D58"/>
    <w:rsid w:val="001B26D4"/>
    <w:rsid w:val="001B6FC2"/>
    <w:rsid w:val="001D2A1B"/>
    <w:rsid w:val="001D6939"/>
    <w:rsid w:val="001E0C69"/>
    <w:rsid w:val="001E7160"/>
    <w:rsid w:val="00202B5C"/>
    <w:rsid w:val="00205353"/>
    <w:rsid w:val="00211556"/>
    <w:rsid w:val="002305A8"/>
    <w:rsid w:val="002313FF"/>
    <w:rsid w:val="00253A51"/>
    <w:rsid w:val="002620F6"/>
    <w:rsid w:val="00270D13"/>
    <w:rsid w:val="00276937"/>
    <w:rsid w:val="00285EED"/>
    <w:rsid w:val="00290378"/>
    <w:rsid w:val="0029125D"/>
    <w:rsid w:val="00293D6F"/>
    <w:rsid w:val="002A23BD"/>
    <w:rsid w:val="002A2CF9"/>
    <w:rsid w:val="002A5E7C"/>
    <w:rsid w:val="002B040F"/>
    <w:rsid w:val="002C08BB"/>
    <w:rsid w:val="002D5863"/>
    <w:rsid w:val="002D7556"/>
    <w:rsid w:val="002E4210"/>
    <w:rsid w:val="002E5910"/>
    <w:rsid w:val="002E6953"/>
    <w:rsid w:val="002F133D"/>
    <w:rsid w:val="00304A2F"/>
    <w:rsid w:val="00311D91"/>
    <w:rsid w:val="00315AA8"/>
    <w:rsid w:val="0031778E"/>
    <w:rsid w:val="00321001"/>
    <w:rsid w:val="0033578D"/>
    <w:rsid w:val="00340722"/>
    <w:rsid w:val="00352CF1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9104B"/>
    <w:rsid w:val="003A007A"/>
    <w:rsid w:val="003A59EB"/>
    <w:rsid w:val="003A63D1"/>
    <w:rsid w:val="003B0A1B"/>
    <w:rsid w:val="003B68EE"/>
    <w:rsid w:val="003C1D95"/>
    <w:rsid w:val="003D1ECA"/>
    <w:rsid w:val="003D4053"/>
    <w:rsid w:val="003D7CA3"/>
    <w:rsid w:val="003E4C34"/>
    <w:rsid w:val="00405654"/>
    <w:rsid w:val="004108E3"/>
    <w:rsid w:val="0041155E"/>
    <w:rsid w:val="00423727"/>
    <w:rsid w:val="004500FC"/>
    <w:rsid w:val="00452AA3"/>
    <w:rsid w:val="00452C3E"/>
    <w:rsid w:val="00455B37"/>
    <w:rsid w:val="0046192F"/>
    <w:rsid w:val="00464898"/>
    <w:rsid w:val="00465703"/>
    <w:rsid w:val="004717BA"/>
    <w:rsid w:val="00474722"/>
    <w:rsid w:val="00477390"/>
    <w:rsid w:val="00480482"/>
    <w:rsid w:val="004856B8"/>
    <w:rsid w:val="00495AB9"/>
    <w:rsid w:val="00497EE1"/>
    <w:rsid w:val="004A5080"/>
    <w:rsid w:val="004B6427"/>
    <w:rsid w:val="004C2FB5"/>
    <w:rsid w:val="004C4514"/>
    <w:rsid w:val="004C47E8"/>
    <w:rsid w:val="004E29DD"/>
    <w:rsid w:val="004E341D"/>
    <w:rsid w:val="004F2BEA"/>
    <w:rsid w:val="00501761"/>
    <w:rsid w:val="00503862"/>
    <w:rsid w:val="0050393A"/>
    <w:rsid w:val="0050526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C0EEC"/>
    <w:rsid w:val="005D43FB"/>
    <w:rsid w:val="005E2581"/>
    <w:rsid w:val="005E648B"/>
    <w:rsid w:val="005F47B8"/>
    <w:rsid w:val="005F7E1C"/>
    <w:rsid w:val="00601B4E"/>
    <w:rsid w:val="00611DEA"/>
    <w:rsid w:val="00616027"/>
    <w:rsid w:val="00620781"/>
    <w:rsid w:val="00624F8C"/>
    <w:rsid w:val="00626A82"/>
    <w:rsid w:val="00627F2E"/>
    <w:rsid w:val="006304FE"/>
    <w:rsid w:val="00632E61"/>
    <w:rsid w:val="00656BF7"/>
    <w:rsid w:val="00677FC6"/>
    <w:rsid w:val="00690A9C"/>
    <w:rsid w:val="006A448D"/>
    <w:rsid w:val="006B307D"/>
    <w:rsid w:val="006B56B4"/>
    <w:rsid w:val="006C0980"/>
    <w:rsid w:val="006C510C"/>
    <w:rsid w:val="006D16B7"/>
    <w:rsid w:val="006D2841"/>
    <w:rsid w:val="006D2A0D"/>
    <w:rsid w:val="006D7DCD"/>
    <w:rsid w:val="006F110E"/>
    <w:rsid w:val="006F35F2"/>
    <w:rsid w:val="006F4D88"/>
    <w:rsid w:val="006F6820"/>
    <w:rsid w:val="006F6DA8"/>
    <w:rsid w:val="00707302"/>
    <w:rsid w:val="0071422B"/>
    <w:rsid w:val="007168CB"/>
    <w:rsid w:val="00720CB2"/>
    <w:rsid w:val="007235C0"/>
    <w:rsid w:val="00723CC5"/>
    <w:rsid w:val="007254F2"/>
    <w:rsid w:val="00725DC2"/>
    <w:rsid w:val="007335A3"/>
    <w:rsid w:val="00740804"/>
    <w:rsid w:val="0075703C"/>
    <w:rsid w:val="00757EF1"/>
    <w:rsid w:val="00762024"/>
    <w:rsid w:val="00777BEB"/>
    <w:rsid w:val="00780806"/>
    <w:rsid w:val="0078091D"/>
    <w:rsid w:val="007812A6"/>
    <w:rsid w:val="0079099E"/>
    <w:rsid w:val="00792333"/>
    <w:rsid w:val="007A0EAE"/>
    <w:rsid w:val="007B4AD2"/>
    <w:rsid w:val="007B72BB"/>
    <w:rsid w:val="007C62F4"/>
    <w:rsid w:val="007D128C"/>
    <w:rsid w:val="007D2924"/>
    <w:rsid w:val="007D4580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31F4"/>
    <w:rsid w:val="00876681"/>
    <w:rsid w:val="00876FA7"/>
    <w:rsid w:val="008830E1"/>
    <w:rsid w:val="008910AF"/>
    <w:rsid w:val="008A1085"/>
    <w:rsid w:val="008A5A50"/>
    <w:rsid w:val="008A72A6"/>
    <w:rsid w:val="008B3E3E"/>
    <w:rsid w:val="008C03DE"/>
    <w:rsid w:val="008C0992"/>
    <w:rsid w:val="008C198F"/>
    <w:rsid w:val="008E4909"/>
    <w:rsid w:val="008E5239"/>
    <w:rsid w:val="008F4F4D"/>
    <w:rsid w:val="00900B34"/>
    <w:rsid w:val="00912E32"/>
    <w:rsid w:val="00913AFF"/>
    <w:rsid w:val="0091786C"/>
    <w:rsid w:val="00921DE1"/>
    <w:rsid w:val="00922812"/>
    <w:rsid w:val="00923CAE"/>
    <w:rsid w:val="00931AE9"/>
    <w:rsid w:val="00950644"/>
    <w:rsid w:val="009540E1"/>
    <w:rsid w:val="0096259C"/>
    <w:rsid w:val="00962C7A"/>
    <w:rsid w:val="00963967"/>
    <w:rsid w:val="00970AE3"/>
    <w:rsid w:val="0097718B"/>
    <w:rsid w:val="00980B75"/>
    <w:rsid w:val="009841C4"/>
    <w:rsid w:val="00991CC4"/>
    <w:rsid w:val="00995E87"/>
    <w:rsid w:val="009B2269"/>
    <w:rsid w:val="009C3F52"/>
    <w:rsid w:val="009C5DCE"/>
    <w:rsid w:val="009D2E0E"/>
    <w:rsid w:val="009F6A50"/>
    <w:rsid w:val="00A044C5"/>
    <w:rsid w:val="00A04F71"/>
    <w:rsid w:val="00A1118A"/>
    <w:rsid w:val="00A15493"/>
    <w:rsid w:val="00A16C6D"/>
    <w:rsid w:val="00A24260"/>
    <w:rsid w:val="00A247AF"/>
    <w:rsid w:val="00A40184"/>
    <w:rsid w:val="00A43E01"/>
    <w:rsid w:val="00A51414"/>
    <w:rsid w:val="00A5302A"/>
    <w:rsid w:val="00A541A2"/>
    <w:rsid w:val="00A54CCE"/>
    <w:rsid w:val="00A60119"/>
    <w:rsid w:val="00A72C74"/>
    <w:rsid w:val="00A81C7B"/>
    <w:rsid w:val="00A911DC"/>
    <w:rsid w:val="00A96274"/>
    <w:rsid w:val="00AA04FC"/>
    <w:rsid w:val="00AA6293"/>
    <w:rsid w:val="00AB0BC6"/>
    <w:rsid w:val="00AC06BC"/>
    <w:rsid w:val="00AC3A7F"/>
    <w:rsid w:val="00AC51EB"/>
    <w:rsid w:val="00AD2AD0"/>
    <w:rsid w:val="00AD47C0"/>
    <w:rsid w:val="00AF5717"/>
    <w:rsid w:val="00B0162E"/>
    <w:rsid w:val="00B01804"/>
    <w:rsid w:val="00B02479"/>
    <w:rsid w:val="00B02CEC"/>
    <w:rsid w:val="00B15BAD"/>
    <w:rsid w:val="00B165C8"/>
    <w:rsid w:val="00B17298"/>
    <w:rsid w:val="00B32DD7"/>
    <w:rsid w:val="00B41F2F"/>
    <w:rsid w:val="00B44B2B"/>
    <w:rsid w:val="00B60699"/>
    <w:rsid w:val="00B60DCB"/>
    <w:rsid w:val="00B64225"/>
    <w:rsid w:val="00B64CB0"/>
    <w:rsid w:val="00B656C3"/>
    <w:rsid w:val="00B67C38"/>
    <w:rsid w:val="00B717A4"/>
    <w:rsid w:val="00B73D02"/>
    <w:rsid w:val="00B775FB"/>
    <w:rsid w:val="00B80EDB"/>
    <w:rsid w:val="00B83F0D"/>
    <w:rsid w:val="00B91DEB"/>
    <w:rsid w:val="00B976E5"/>
    <w:rsid w:val="00BB1614"/>
    <w:rsid w:val="00BB7F7D"/>
    <w:rsid w:val="00BC67C7"/>
    <w:rsid w:val="00BC6F19"/>
    <w:rsid w:val="00BC71C8"/>
    <w:rsid w:val="00BD05EF"/>
    <w:rsid w:val="00BD15ED"/>
    <w:rsid w:val="00BD1C46"/>
    <w:rsid w:val="00BD6B46"/>
    <w:rsid w:val="00BD6DFE"/>
    <w:rsid w:val="00C11370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D3574"/>
    <w:rsid w:val="00CE1AC1"/>
    <w:rsid w:val="00CE3F06"/>
    <w:rsid w:val="00CE4C49"/>
    <w:rsid w:val="00CE5E02"/>
    <w:rsid w:val="00CE6837"/>
    <w:rsid w:val="00CE75AE"/>
    <w:rsid w:val="00CF34B7"/>
    <w:rsid w:val="00CF6118"/>
    <w:rsid w:val="00D061CB"/>
    <w:rsid w:val="00D07A08"/>
    <w:rsid w:val="00D146C3"/>
    <w:rsid w:val="00D15AA6"/>
    <w:rsid w:val="00D259FC"/>
    <w:rsid w:val="00D31F2E"/>
    <w:rsid w:val="00D517C4"/>
    <w:rsid w:val="00D568CF"/>
    <w:rsid w:val="00D56AC7"/>
    <w:rsid w:val="00D57133"/>
    <w:rsid w:val="00D57BB9"/>
    <w:rsid w:val="00D60F5D"/>
    <w:rsid w:val="00D66FF8"/>
    <w:rsid w:val="00D77A76"/>
    <w:rsid w:val="00D80BCE"/>
    <w:rsid w:val="00D817C2"/>
    <w:rsid w:val="00D839F5"/>
    <w:rsid w:val="00D86777"/>
    <w:rsid w:val="00D96778"/>
    <w:rsid w:val="00D97BD2"/>
    <w:rsid w:val="00DA5282"/>
    <w:rsid w:val="00DA659C"/>
    <w:rsid w:val="00DB259E"/>
    <w:rsid w:val="00DB3DA6"/>
    <w:rsid w:val="00DC24D1"/>
    <w:rsid w:val="00DD0333"/>
    <w:rsid w:val="00DD2EC5"/>
    <w:rsid w:val="00DD3B5F"/>
    <w:rsid w:val="00DD5648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280C"/>
    <w:rsid w:val="00E53AF0"/>
    <w:rsid w:val="00E547BD"/>
    <w:rsid w:val="00E554E3"/>
    <w:rsid w:val="00E641DF"/>
    <w:rsid w:val="00E65AAE"/>
    <w:rsid w:val="00E65F1B"/>
    <w:rsid w:val="00E66181"/>
    <w:rsid w:val="00E7005C"/>
    <w:rsid w:val="00E81198"/>
    <w:rsid w:val="00E8227D"/>
    <w:rsid w:val="00E82779"/>
    <w:rsid w:val="00E90B08"/>
    <w:rsid w:val="00E91C28"/>
    <w:rsid w:val="00E91EEE"/>
    <w:rsid w:val="00E93A50"/>
    <w:rsid w:val="00EB0CE7"/>
    <w:rsid w:val="00EB6DB5"/>
    <w:rsid w:val="00EC11DC"/>
    <w:rsid w:val="00EE14E6"/>
    <w:rsid w:val="00EE2482"/>
    <w:rsid w:val="00EE37FE"/>
    <w:rsid w:val="00EE4278"/>
    <w:rsid w:val="00EF2246"/>
    <w:rsid w:val="00EF37DF"/>
    <w:rsid w:val="00EF4D98"/>
    <w:rsid w:val="00F14874"/>
    <w:rsid w:val="00F168B2"/>
    <w:rsid w:val="00F27D43"/>
    <w:rsid w:val="00F315EA"/>
    <w:rsid w:val="00F363C1"/>
    <w:rsid w:val="00F374CD"/>
    <w:rsid w:val="00F44285"/>
    <w:rsid w:val="00F45B30"/>
    <w:rsid w:val="00F543C1"/>
    <w:rsid w:val="00F57892"/>
    <w:rsid w:val="00F60F1C"/>
    <w:rsid w:val="00F61520"/>
    <w:rsid w:val="00F61ECB"/>
    <w:rsid w:val="00F63C49"/>
    <w:rsid w:val="00F71197"/>
    <w:rsid w:val="00F7128A"/>
    <w:rsid w:val="00F82BBA"/>
    <w:rsid w:val="00F95A08"/>
    <w:rsid w:val="00FA00FA"/>
    <w:rsid w:val="00FA3D02"/>
    <w:rsid w:val="00FA5B8B"/>
    <w:rsid w:val="00FA75AA"/>
    <w:rsid w:val="00FB34CD"/>
    <w:rsid w:val="00FB6B25"/>
    <w:rsid w:val="00FC6E29"/>
    <w:rsid w:val="00FD53C1"/>
    <w:rsid w:val="00FE054B"/>
    <w:rsid w:val="00FE2FE4"/>
    <w:rsid w:val="00FE4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60B0C"/>
  <w15:chartTrackingRefBased/>
  <w15:docId w15:val="{FE4F15E9-4F65-4784-B5BD-02DDEF730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unhideWhenUsed/>
    <w:rsid w:val="00F168B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168B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168B2"/>
    <w:rPr>
      <w:color w:val="954F72" w:themeColor="followedHyperlink"/>
      <w:u w:val="single"/>
    </w:rPr>
  </w:style>
  <w:style w:type="paragraph" w:customStyle="1" w:styleId="CharCharCharCharCharChar">
    <w:name w:val="Char Char Char Char Char Char"/>
    <w:basedOn w:val="Normal"/>
    <w:rsid w:val="00CE1AC1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D2A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5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njezana.bakula@ina.hr" TargetMode="External"/><Relationship Id="rId18" Type="http://schemas.openxmlformats.org/officeDocument/2006/relationships/footer" Target="footer4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eader" Target="header1.xml"/><Relationship Id="rId12" Type="http://schemas.openxmlformats.org/officeDocument/2006/relationships/hyperlink" Target="https://s1-eu.ariba.com/Sourcing/Main/aw?awh=r&amp;awssk=Sip3y84T&amp;realm=molgroup&amp;dard=1" TargetMode="Externa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0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njezana.bakula@ina.hr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Bakula Snježana (INA d.d.)</cp:lastModifiedBy>
  <cp:revision>3</cp:revision>
  <dcterms:created xsi:type="dcterms:W3CDTF">2023-09-04T10:05:00Z</dcterms:created>
  <dcterms:modified xsi:type="dcterms:W3CDTF">2023-09-06T12:42:00Z</dcterms:modified>
</cp:coreProperties>
</file>