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B2C1" w14:textId="0AB15481" w:rsidR="005A0FCD" w:rsidRPr="002F59E5" w:rsidRDefault="005A0FCD" w:rsidP="000A53C6">
      <w:pPr>
        <w:rPr>
          <w:rFonts w:cs="Arial"/>
          <w:sz w:val="18"/>
          <w:lang w:val="en-US"/>
        </w:rPr>
      </w:pPr>
    </w:p>
    <w:tbl>
      <w:tblPr>
        <w:tblStyle w:val="TableGrid"/>
        <w:tblpPr w:leftFromText="180" w:rightFromText="180" w:vertAnchor="text" w:horzAnchor="margin" w:tblpXSpec="right" w:tblpY="-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679"/>
      </w:tblGrid>
      <w:tr w:rsidR="002F59E5" w:rsidRPr="002F59E5" w14:paraId="095E1B35" w14:textId="77777777" w:rsidTr="00EE2EDE">
        <w:tc>
          <w:tcPr>
            <w:tcW w:w="3679" w:type="dxa"/>
          </w:tcPr>
          <w:p w14:paraId="7617C7EF" w14:textId="2E014B1C" w:rsidR="00EE2EDE" w:rsidRPr="002F59E5" w:rsidRDefault="00EE2EDE" w:rsidP="005471D7">
            <w:pPr>
              <w:rPr>
                <w:rFonts w:cs="Arial"/>
                <w:sz w:val="18"/>
                <w:lang w:val="en-US"/>
              </w:rPr>
            </w:pPr>
          </w:p>
        </w:tc>
      </w:tr>
      <w:tr w:rsidR="002F59E5" w:rsidRPr="002F59E5" w14:paraId="7A9C2C92" w14:textId="77777777" w:rsidTr="000523CB">
        <w:trPr>
          <w:trHeight w:val="80"/>
        </w:trPr>
        <w:tc>
          <w:tcPr>
            <w:tcW w:w="3679" w:type="dxa"/>
          </w:tcPr>
          <w:p w14:paraId="7A466BA2" w14:textId="02AB2B3F" w:rsidR="00EE2EDE" w:rsidRPr="00C629E4" w:rsidRDefault="00EE2EDE" w:rsidP="005471D7">
            <w:pPr>
              <w:rPr>
                <w:rFonts w:cs="Arial"/>
                <w:b/>
                <w:bCs/>
                <w:sz w:val="18"/>
                <w:lang w:val="en-US"/>
              </w:rPr>
            </w:pPr>
          </w:p>
        </w:tc>
      </w:tr>
      <w:tr w:rsidR="002F59E5" w:rsidRPr="002F59E5" w14:paraId="06EC802C" w14:textId="77777777" w:rsidTr="00EE2EDE">
        <w:tc>
          <w:tcPr>
            <w:tcW w:w="3679" w:type="dxa"/>
          </w:tcPr>
          <w:p w14:paraId="5466CDA8" w14:textId="7BA6BA98" w:rsidR="00EE2EDE" w:rsidRPr="0082161B" w:rsidRDefault="00EE2EDE" w:rsidP="0082161B">
            <w:pPr>
              <w:ind w:left="2124" w:hanging="2124"/>
              <w:rPr>
                <w:rFonts w:cs="Arial"/>
                <w:sz w:val="20"/>
              </w:rPr>
            </w:pPr>
          </w:p>
        </w:tc>
      </w:tr>
      <w:tr w:rsidR="002F59E5" w:rsidRPr="002F59E5" w14:paraId="5B673D86" w14:textId="77777777" w:rsidTr="00EE2EDE">
        <w:tc>
          <w:tcPr>
            <w:tcW w:w="3679" w:type="dxa"/>
          </w:tcPr>
          <w:p w14:paraId="39FDDF2B" w14:textId="46514797" w:rsidR="00630956" w:rsidRPr="002F59E5" w:rsidRDefault="00630956" w:rsidP="005471D7">
            <w:pPr>
              <w:rPr>
                <w:rFonts w:cs="Arial"/>
                <w:sz w:val="18"/>
                <w:lang w:val="en-US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864CF3" w:rsidRPr="004F6EBA" w14:paraId="11948B99" w14:textId="77777777" w:rsidTr="003722D3">
        <w:trPr>
          <w:jc w:val="center"/>
        </w:trPr>
        <w:tc>
          <w:tcPr>
            <w:tcW w:w="5796" w:type="dxa"/>
          </w:tcPr>
          <w:p w14:paraId="47B1083D" w14:textId="77777777" w:rsidR="00864CF3" w:rsidRDefault="00864CF3" w:rsidP="003722D3">
            <w:pPr>
              <w:rPr>
                <w:rFonts w:cstheme="minorHAnsi"/>
                <w:lang w:val="en-GB"/>
              </w:rPr>
            </w:pPr>
            <w:r w:rsidRPr="004F6EBA">
              <w:rPr>
                <w:rFonts w:cstheme="minorHAnsi"/>
                <w:lang w:val="en-GB"/>
              </w:rPr>
              <w:t xml:space="preserve">INA - </w:t>
            </w:r>
            <w:proofErr w:type="spellStart"/>
            <w:r w:rsidRPr="004F6EBA">
              <w:rPr>
                <w:rFonts w:cstheme="minorHAnsi"/>
                <w:lang w:val="en-GB"/>
              </w:rPr>
              <w:t>Industrija</w:t>
            </w:r>
            <w:proofErr w:type="spellEnd"/>
            <w:r w:rsidRPr="004F6EBA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4F6EBA">
              <w:rPr>
                <w:rFonts w:cstheme="minorHAnsi"/>
                <w:lang w:val="en-GB"/>
              </w:rPr>
              <w:t>nafte</w:t>
            </w:r>
            <w:proofErr w:type="spellEnd"/>
            <w:r w:rsidRPr="004F6EBA">
              <w:rPr>
                <w:rFonts w:cstheme="minorHAnsi"/>
                <w:lang w:val="en-GB"/>
              </w:rPr>
              <w:t>, d.d.</w:t>
            </w:r>
          </w:p>
          <w:p w14:paraId="6D95E83F" w14:textId="77777777" w:rsidR="00864CF3" w:rsidRPr="004F6EBA" w:rsidRDefault="00864CF3" w:rsidP="003722D3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Nabava</w:t>
            </w:r>
            <w:proofErr w:type="spellEnd"/>
            <w:r w:rsidRPr="004F6EBA">
              <w:rPr>
                <w:rFonts w:cstheme="minorHAnsi"/>
                <w:lang w:val="en-GB"/>
              </w:rPr>
              <w:br/>
            </w:r>
            <w:proofErr w:type="spellStart"/>
            <w:r>
              <w:rPr>
                <w:rFonts w:cstheme="minorHAnsi"/>
                <w:lang w:val="en-GB"/>
              </w:rPr>
              <w:t>Nabava</w:t>
            </w:r>
            <w:proofErr w:type="spellEnd"/>
            <w:r>
              <w:rPr>
                <w:rFonts w:cstheme="minorHAnsi"/>
                <w:lang w:val="en-GB"/>
              </w:rPr>
              <w:t xml:space="preserve"> za </w:t>
            </w:r>
            <w:proofErr w:type="spellStart"/>
            <w:r>
              <w:rPr>
                <w:rFonts w:cstheme="minorHAnsi"/>
                <w:lang w:val="en-GB"/>
              </w:rPr>
              <w:t>istraživanje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nafte</w:t>
            </w:r>
            <w:proofErr w:type="spellEnd"/>
            <w:r>
              <w:rPr>
                <w:rFonts w:cstheme="minorHAnsi"/>
                <w:lang w:val="en-GB"/>
              </w:rPr>
              <w:t xml:space="preserve"> I </w:t>
            </w:r>
            <w:proofErr w:type="spellStart"/>
            <w:r>
              <w:rPr>
                <w:rFonts w:cstheme="minorHAnsi"/>
                <w:lang w:val="en-GB"/>
              </w:rPr>
              <w:t>plina</w:t>
            </w:r>
            <w:proofErr w:type="spellEnd"/>
          </w:p>
        </w:tc>
        <w:tc>
          <w:tcPr>
            <w:tcW w:w="3220" w:type="dxa"/>
          </w:tcPr>
          <w:p w14:paraId="2AFB9BCB" w14:textId="77777777" w:rsidR="00864CF3" w:rsidRPr="004F6EBA" w:rsidRDefault="00864CF3" w:rsidP="003722D3">
            <w:pPr>
              <w:rPr>
                <w:lang w:val="en-GB"/>
              </w:rPr>
            </w:pPr>
          </w:p>
        </w:tc>
      </w:tr>
      <w:tr w:rsidR="00864CF3" w:rsidRPr="004F6EBA" w14:paraId="650C4F19" w14:textId="77777777" w:rsidTr="003722D3">
        <w:trPr>
          <w:jc w:val="center"/>
        </w:trPr>
        <w:tc>
          <w:tcPr>
            <w:tcW w:w="5796" w:type="dxa"/>
          </w:tcPr>
          <w:p w14:paraId="0ABC1FB0" w14:textId="00B0307B" w:rsidR="00864CF3" w:rsidRPr="004F6EBA" w:rsidRDefault="00864CF3" w:rsidP="003722D3">
            <w:pPr>
              <w:rPr>
                <w:rFonts w:cstheme="minorHAnsi"/>
                <w:lang w:val="en-GB"/>
              </w:rPr>
            </w:pPr>
            <w:r w:rsidRPr="004F6EBA">
              <w:rPr>
                <w:rFonts w:cstheme="minorHAnsi"/>
                <w:lang w:val="en-GB"/>
              </w:rPr>
              <w:br/>
            </w:r>
            <w:proofErr w:type="spellStart"/>
            <w:r w:rsidRPr="004F6EBA">
              <w:rPr>
                <w:rFonts w:cstheme="minorHAnsi"/>
                <w:lang w:val="en-GB"/>
              </w:rPr>
              <w:t>Naš</w:t>
            </w:r>
            <w:proofErr w:type="spellEnd"/>
            <w:r w:rsidRPr="004F6EBA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4F6EBA">
              <w:rPr>
                <w:rFonts w:cstheme="minorHAnsi"/>
                <w:lang w:val="en-GB"/>
              </w:rPr>
              <w:t>znak</w:t>
            </w:r>
            <w:proofErr w:type="spellEnd"/>
            <w:r w:rsidRPr="004F6EBA">
              <w:rPr>
                <w:rFonts w:cstheme="minorHAnsi"/>
                <w:lang w:val="en-GB"/>
              </w:rPr>
              <w:t xml:space="preserve"> – Re: EP-</w:t>
            </w:r>
            <w:r>
              <w:rPr>
                <w:rFonts w:cstheme="minorHAnsi"/>
                <w:lang w:val="en-GB"/>
              </w:rPr>
              <w:t>178</w:t>
            </w:r>
            <w:r w:rsidRPr="004F6EBA">
              <w:rPr>
                <w:rFonts w:cstheme="minorHAnsi"/>
                <w:lang w:val="en-GB"/>
              </w:rPr>
              <w:t>/202</w:t>
            </w:r>
            <w:r>
              <w:rPr>
                <w:rFonts w:cstheme="minorHAnsi"/>
                <w:lang w:val="en-GB"/>
              </w:rPr>
              <w:t>6</w:t>
            </w:r>
          </w:p>
          <w:p w14:paraId="6E1851C4" w14:textId="6AFE974C" w:rsidR="00864CF3" w:rsidRPr="004F6EBA" w:rsidRDefault="00864CF3" w:rsidP="003722D3">
            <w:pPr>
              <w:rPr>
                <w:rFonts w:cstheme="minorHAnsi"/>
                <w:lang w:val="en-GB"/>
              </w:rPr>
            </w:pPr>
            <w:r w:rsidRPr="004F6EBA">
              <w:rPr>
                <w:rFonts w:cstheme="minorHAnsi"/>
                <w:lang w:val="en-GB"/>
              </w:rPr>
              <w:t xml:space="preserve">Datum – Date: </w:t>
            </w:r>
            <w:r>
              <w:rPr>
                <w:rFonts w:cstheme="minorHAnsi"/>
                <w:lang w:val="en-GB"/>
              </w:rPr>
              <w:t>30</w:t>
            </w:r>
            <w:r w:rsidRPr="004F6EBA">
              <w:rPr>
                <w:rFonts w:cstheme="minorHAnsi"/>
                <w:lang w:val="en-GB"/>
              </w:rPr>
              <w:t>.</w:t>
            </w:r>
            <w:r>
              <w:rPr>
                <w:rFonts w:cstheme="minorHAnsi"/>
                <w:lang w:val="en-GB"/>
              </w:rPr>
              <w:t>10</w:t>
            </w:r>
            <w:r w:rsidRPr="004F6EBA">
              <w:rPr>
                <w:rFonts w:cstheme="minorHAnsi"/>
                <w:lang w:val="en-GB"/>
              </w:rPr>
              <w:t>.202</w:t>
            </w:r>
            <w:r>
              <w:rPr>
                <w:rFonts w:cstheme="minorHAnsi"/>
                <w:lang w:val="en-GB"/>
              </w:rPr>
              <w:t>7</w:t>
            </w:r>
          </w:p>
        </w:tc>
        <w:tc>
          <w:tcPr>
            <w:tcW w:w="3220" w:type="dxa"/>
          </w:tcPr>
          <w:p w14:paraId="3605BA33" w14:textId="77777777" w:rsidR="00864CF3" w:rsidRPr="004F6EBA" w:rsidRDefault="00864CF3" w:rsidP="003722D3">
            <w:pPr>
              <w:rPr>
                <w:lang w:val="en-GB"/>
              </w:rPr>
            </w:pPr>
            <w:r w:rsidRPr="004F6EBA">
              <w:rPr>
                <w:lang w:val="en-GB"/>
              </w:rPr>
              <w:br/>
            </w:r>
            <w:r w:rsidRPr="004F6EBA">
              <w:rPr>
                <w:lang w:val="en-GB"/>
              </w:rPr>
              <w:br/>
            </w:r>
            <w:r w:rsidRPr="004F6EBA">
              <w:rPr>
                <w:lang w:val="en-GB"/>
              </w:rPr>
              <w:br/>
              <w:t xml:space="preserve"> </w:t>
            </w:r>
          </w:p>
          <w:p w14:paraId="14C502E2" w14:textId="77777777" w:rsidR="00864CF3" w:rsidRPr="004F6EBA" w:rsidRDefault="00864CF3" w:rsidP="003722D3">
            <w:pPr>
              <w:rPr>
                <w:lang w:val="en-GB"/>
              </w:rPr>
            </w:pPr>
            <w:r w:rsidRPr="004F6EBA">
              <w:rPr>
                <w:lang w:val="en-GB"/>
              </w:rPr>
              <w:br/>
            </w:r>
          </w:p>
        </w:tc>
      </w:tr>
    </w:tbl>
    <w:p w14:paraId="2443585C" w14:textId="77777777" w:rsidR="00864CF3" w:rsidRPr="004F6EBA" w:rsidRDefault="00864CF3" w:rsidP="00864CF3">
      <w:pPr>
        <w:rPr>
          <w:lang w:val="en-GB"/>
        </w:rPr>
      </w:pPr>
    </w:p>
    <w:p w14:paraId="46A198F0" w14:textId="77777777" w:rsidR="00864CF3" w:rsidRPr="004F6EBA" w:rsidRDefault="00864CF3" w:rsidP="00864CF3">
      <w:pPr>
        <w:rPr>
          <w:lang w:val="en-GB"/>
        </w:rPr>
      </w:pPr>
    </w:p>
    <w:p w14:paraId="40750F05" w14:textId="77777777" w:rsidR="00864CF3" w:rsidRDefault="00864CF3" w:rsidP="00864CF3">
      <w:pPr>
        <w:tabs>
          <w:tab w:val="left" w:pos="6804"/>
        </w:tabs>
        <w:ind w:right="-7"/>
        <w:jc w:val="center"/>
        <w:rPr>
          <w:rFonts w:cs="Arial"/>
          <w:b/>
          <w:lang w:val="pl-PL"/>
        </w:rPr>
      </w:pPr>
      <w:r w:rsidRPr="00C43A1A">
        <w:rPr>
          <w:rFonts w:cs="Arial"/>
          <w:b/>
          <w:lang w:val="pl-PL"/>
        </w:rPr>
        <w:t>POZ</w:t>
      </w:r>
      <w:r>
        <w:rPr>
          <w:rFonts w:cs="Arial"/>
          <w:b/>
          <w:lang w:val="pl-PL"/>
        </w:rPr>
        <w:t xml:space="preserve">IV ZA SLOBODNO NADMETANJE </w:t>
      </w:r>
    </w:p>
    <w:p w14:paraId="65CE18DE" w14:textId="26B99E28" w:rsidR="00864CF3" w:rsidRPr="00C43A1A" w:rsidRDefault="00864CF3" w:rsidP="00864CF3">
      <w:pPr>
        <w:tabs>
          <w:tab w:val="left" w:pos="6804"/>
        </w:tabs>
        <w:ind w:right="-7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broj EP-178/2026</w:t>
      </w:r>
    </w:p>
    <w:p w14:paraId="2E9CE5A0" w14:textId="77777777" w:rsidR="00864CF3" w:rsidRPr="004F6EBA" w:rsidRDefault="00864CF3" w:rsidP="00864CF3">
      <w:pPr>
        <w:spacing w:after="20" w:line="300" w:lineRule="auto"/>
        <w:jc w:val="center"/>
        <w:rPr>
          <w:rFonts w:cstheme="minorHAnsi"/>
          <w:b/>
          <w:sz w:val="26"/>
          <w:szCs w:val="26"/>
          <w:lang w:val="en-GB"/>
        </w:rPr>
      </w:pPr>
    </w:p>
    <w:p w14:paraId="5421F0F5" w14:textId="77777777" w:rsidR="00864CF3" w:rsidRPr="00B61A86" w:rsidRDefault="00864CF3" w:rsidP="00864CF3">
      <w:pPr>
        <w:tabs>
          <w:tab w:val="left" w:pos="6804"/>
        </w:tabs>
        <w:ind w:right="-7"/>
        <w:rPr>
          <w:rFonts w:cstheme="minorHAnsi"/>
          <w:b/>
          <w:sz w:val="20"/>
          <w:szCs w:val="20"/>
          <w:lang w:val="en-GB"/>
        </w:rPr>
      </w:pPr>
      <w:r w:rsidRPr="00B61A86">
        <w:rPr>
          <w:rFonts w:cstheme="minorHAnsi"/>
          <w:sz w:val="20"/>
          <w:szCs w:val="20"/>
          <w:lang w:val="en-GB"/>
        </w:rPr>
        <w:t xml:space="preserve">                                  </w:t>
      </w:r>
    </w:p>
    <w:p w14:paraId="3525CBEF" w14:textId="692B531C" w:rsidR="00864CF3" w:rsidRPr="00B61A86" w:rsidRDefault="00864CF3" w:rsidP="00864CF3">
      <w:pPr>
        <w:pStyle w:val="Style1"/>
        <w:rPr>
          <w:sz w:val="20"/>
          <w:szCs w:val="20"/>
          <w:lang w:val="en-GB"/>
        </w:rPr>
      </w:pPr>
      <w:proofErr w:type="spellStart"/>
      <w:r w:rsidRPr="00B61A86">
        <w:rPr>
          <w:sz w:val="20"/>
          <w:szCs w:val="20"/>
          <w:lang w:val="en-GB"/>
        </w:rPr>
        <w:t>Naručitelj</w:t>
      </w:r>
      <w:proofErr w:type="spellEnd"/>
      <w:r w:rsidRPr="00B61A86">
        <w:rPr>
          <w:sz w:val="20"/>
          <w:szCs w:val="20"/>
          <w:lang w:val="en-GB"/>
        </w:rPr>
        <w:t xml:space="preserve">: CROSCO, </w:t>
      </w:r>
      <w:proofErr w:type="spellStart"/>
      <w:r w:rsidRPr="00B61A86">
        <w:rPr>
          <w:sz w:val="20"/>
          <w:szCs w:val="20"/>
          <w:lang w:val="en-GB"/>
        </w:rPr>
        <w:t>naftni</w:t>
      </w:r>
      <w:proofErr w:type="spellEnd"/>
      <w:r w:rsidRPr="00B61A86">
        <w:rPr>
          <w:sz w:val="20"/>
          <w:szCs w:val="20"/>
          <w:lang w:val="en-GB"/>
        </w:rPr>
        <w:t xml:space="preserve"> servisi, d.o.o.</w:t>
      </w:r>
    </w:p>
    <w:p w14:paraId="060D5D01" w14:textId="2F059B18" w:rsidR="00864CF3" w:rsidRPr="00B61A86" w:rsidRDefault="00864CF3" w:rsidP="00864CF3">
      <w:pPr>
        <w:tabs>
          <w:tab w:val="center" w:pos="540"/>
        </w:tabs>
        <w:rPr>
          <w:rFonts w:cstheme="minorHAnsi"/>
          <w:sz w:val="20"/>
          <w:szCs w:val="20"/>
          <w:lang w:val="en-GB"/>
        </w:rPr>
      </w:pPr>
      <w:r w:rsidRPr="00B61A86">
        <w:rPr>
          <w:rFonts w:cstheme="minorHAnsi"/>
          <w:sz w:val="20"/>
          <w:szCs w:val="20"/>
          <w:lang w:val="en-GB"/>
        </w:rPr>
        <w:tab/>
      </w:r>
      <w:r w:rsidRPr="00B61A86">
        <w:rPr>
          <w:rFonts w:cstheme="minorHAnsi"/>
          <w:sz w:val="20"/>
          <w:szCs w:val="20"/>
          <w:lang w:val="en-GB"/>
        </w:rPr>
        <w:tab/>
      </w:r>
      <w:proofErr w:type="spellStart"/>
      <w:r w:rsidRPr="00B61A86">
        <w:rPr>
          <w:rFonts w:cstheme="minorHAnsi"/>
          <w:sz w:val="20"/>
          <w:szCs w:val="20"/>
          <w:lang w:val="en-GB"/>
        </w:rPr>
        <w:t>Sjedište</w:t>
      </w:r>
      <w:proofErr w:type="spellEnd"/>
      <w:r w:rsidRPr="00B61A86">
        <w:rPr>
          <w:rFonts w:cstheme="minorHAnsi"/>
          <w:sz w:val="20"/>
          <w:szCs w:val="20"/>
          <w:lang w:val="en-GB"/>
        </w:rPr>
        <w:t xml:space="preserve">: Av. V. </w:t>
      </w:r>
      <w:proofErr w:type="spellStart"/>
      <w:r w:rsidRPr="00B61A86">
        <w:rPr>
          <w:rFonts w:cstheme="minorHAnsi"/>
          <w:sz w:val="20"/>
          <w:szCs w:val="20"/>
          <w:lang w:val="en-GB"/>
        </w:rPr>
        <w:t>Holjevca</w:t>
      </w:r>
      <w:proofErr w:type="spellEnd"/>
      <w:r w:rsidRPr="00B61A86">
        <w:rPr>
          <w:rFonts w:cstheme="minorHAnsi"/>
          <w:sz w:val="20"/>
          <w:szCs w:val="20"/>
          <w:lang w:val="en-GB"/>
        </w:rPr>
        <w:t xml:space="preserve"> 10, 10020 Zagreb</w:t>
      </w:r>
    </w:p>
    <w:p w14:paraId="49B5A649" w14:textId="1A0EB69F" w:rsidR="00864CF3" w:rsidRPr="00B61A86" w:rsidRDefault="00864CF3" w:rsidP="00864CF3">
      <w:pPr>
        <w:tabs>
          <w:tab w:val="center" w:pos="540"/>
        </w:tabs>
        <w:rPr>
          <w:sz w:val="20"/>
          <w:szCs w:val="20"/>
        </w:rPr>
      </w:pPr>
      <w:r w:rsidRPr="00B61A86">
        <w:rPr>
          <w:rFonts w:cstheme="minorHAnsi"/>
          <w:sz w:val="20"/>
          <w:szCs w:val="20"/>
          <w:lang w:val="en-GB"/>
        </w:rPr>
        <w:tab/>
      </w:r>
      <w:r w:rsidRPr="00B61A86">
        <w:rPr>
          <w:rFonts w:cstheme="minorHAnsi"/>
          <w:sz w:val="20"/>
          <w:szCs w:val="20"/>
          <w:lang w:val="en-GB"/>
        </w:rPr>
        <w:tab/>
        <w:t xml:space="preserve">Web </w:t>
      </w:r>
      <w:proofErr w:type="spellStart"/>
      <w:r w:rsidRPr="00B61A86">
        <w:rPr>
          <w:rFonts w:cstheme="minorHAnsi"/>
          <w:sz w:val="20"/>
          <w:szCs w:val="20"/>
          <w:lang w:val="en-GB"/>
        </w:rPr>
        <w:t>adresa</w:t>
      </w:r>
      <w:proofErr w:type="spellEnd"/>
      <w:r w:rsidRPr="00B61A86">
        <w:rPr>
          <w:rFonts w:cstheme="minorHAnsi"/>
          <w:sz w:val="20"/>
          <w:szCs w:val="20"/>
          <w:lang w:val="en-GB"/>
        </w:rPr>
        <w:t>: www.crosco.com</w:t>
      </w:r>
    </w:p>
    <w:p w14:paraId="58B91DD4" w14:textId="77777777" w:rsidR="00864CF3" w:rsidRPr="00B61A86" w:rsidRDefault="00864CF3" w:rsidP="00864CF3">
      <w:pPr>
        <w:tabs>
          <w:tab w:val="center" w:pos="540"/>
        </w:tabs>
        <w:ind w:left="1065"/>
        <w:rPr>
          <w:rFonts w:cstheme="minorHAnsi"/>
          <w:sz w:val="20"/>
          <w:szCs w:val="20"/>
          <w:lang w:val="en-GB"/>
        </w:rPr>
      </w:pPr>
    </w:p>
    <w:p w14:paraId="50BA29A7" w14:textId="5C93615B" w:rsidR="00864CF3" w:rsidRPr="00B61A86" w:rsidRDefault="00864CF3" w:rsidP="00864CF3">
      <w:pPr>
        <w:pStyle w:val="Style1"/>
        <w:rPr>
          <w:sz w:val="20"/>
          <w:szCs w:val="20"/>
          <w:lang w:val="en-GB"/>
        </w:rPr>
      </w:pPr>
      <w:proofErr w:type="spellStart"/>
      <w:r w:rsidRPr="00B61A86">
        <w:rPr>
          <w:b/>
          <w:bCs/>
          <w:sz w:val="20"/>
          <w:szCs w:val="20"/>
          <w:lang w:val="en-GB"/>
        </w:rPr>
        <w:t>Predmet</w:t>
      </w:r>
      <w:proofErr w:type="spellEnd"/>
      <w:r w:rsidRPr="00B61A86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B61A86">
        <w:rPr>
          <w:b/>
          <w:bCs/>
          <w:sz w:val="20"/>
          <w:szCs w:val="20"/>
          <w:lang w:val="en-GB"/>
        </w:rPr>
        <w:t>nabave</w:t>
      </w:r>
      <w:proofErr w:type="spellEnd"/>
      <w:r w:rsidRPr="00B61A86">
        <w:rPr>
          <w:sz w:val="20"/>
          <w:szCs w:val="20"/>
          <w:lang w:val="en-GB"/>
        </w:rPr>
        <w:t xml:space="preserve">: </w:t>
      </w:r>
      <w:proofErr w:type="spellStart"/>
      <w:r w:rsidRPr="00B61A86">
        <w:rPr>
          <w:sz w:val="20"/>
          <w:szCs w:val="20"/>
          <w:lang w:val="en-GB"/>
        </w:rPr>
        <w:t>Isporuka</w:t>
      </w:r>
      <w:proofErr w:type="spellEnd"/>
      <w:r w:rsidRPr="00B61A86">
        <w:rPr>
          <w:sz w:val="20"/>
          <w:szCs w:val="20"/>
          <w:lang w:val="en-GB"/>
        </w:rPr>
        <w:t xml:space="preserve"> NDT </w:t>
      </w:r>
      <w:proofErr w:type="spellStart"/>
      <w:r w:rsidRPr="00B61A86">
        <w:rPr>
          <w:sz w:val="20"/>
          <w:szCs w:val="20"/>
          <w:lang w:val="en-GB"/>
        </w:rPr>
        <w:t>materijala</w:t>
      </w:r>
      <w:proofErr w:type="spellEnd"/>
    </w:p>
    <w:p w14:paraId="10DCCB21" w14:textId="77777777" w:rsidR="00864CF3" w:rsidRPr="00B61A86" w:rsidRDefault="00864CF3" w:rsidP="00864CF3">
      <w:pPr>
        <w:pStyle w:val="Style1"/>
        <w:numPr>
          <w:ilvl w:val="0"/>
          <w:numId w:val="0"/>
        </w:numPr>
        <w:ind w:left="720"/>
        <w:rPr>
          <w:sz w:val="20"/>
          <w:szCs w:val="20"/>
          <w:lang w:val="en-GB"/>
        </w:rPr>
      </w:pPr>
    </w:p>
    <w:p w14:paraId="01697434" w14:textId="77777777" w:rsidR="00864CF3" w:rsidRPr="00B61A86" w:rsidRDefault="00864CF3" w:rsidP="00864CF3">
      <w:pPr>
        <w:pStyle w:val="Style1"/>
        <w:rPr>
          <w:sz w:val="20"/>
          <w:szCs w:val="20"/>
          <w:lang w:val="en-GB"/>
        </w:rPr>
      </w:pPr>
      <w:r w:rsidRPr="00B61A86">
        <w:rPr>
          <w:rFonts w:cs="Arial"/>
          <w:sz w:val="20"/>
          <w:szCs w:val="20"/>
        </w:rPr>
        <w:t xml:space="preserve">Dokumentaciju za nadmetanje i ostale upute, zainteresirani Ponuditelji mogu zatražiti </w:t>
      </w:r>
    </w:p>
    <w:p w14:paraId="459B9FBE" w14:textId="0F4A0688" w:rsidR="00864CF3" w:rsidRPr="00B61A86" w:rsidRDefault="00864CF3" w:rsidP="00864CF3">
      <w:pPr>
        <w:ind w:left="567" w:hanging="567"/>
        <w:rPr>
          <w:sz w:val="20"/>
          <w:szCs w:val="20"/>
        </w:rPr>
      </w:pPr>
      <w:r w:rsidRPr="00B61A86">
        <w:rPr>
          <w:rFonts w:cs="Arial"/>
          <w:sz w:val="20"/>
          <w:szCs w:val="20"/>
        </w:rPr>
        <w:t xml:space="preserve">            putem upita na e-mail adresu: </w:t>
      </w:r>
      <w:hyperlink r:id="rId11" w:history="1">
        <w:r w:rsidRPr="00B61A86">
          <w:rPr>
            <w:rStyle w:val="Hyperlink"/>
            <w:rFonts w:cs="Arial"/>
            <w:sz w:val="20"/>
            <w:szCs w:val="20"/>
          </w:rPr>
          <w:t>andrija.biscan@ina.hr</w:t>
        </w:r>
      </w:hyperlink>
    </w:p>
    <w:p w14:paraId="7E4C2658" w14:textId="77777777" w:rsidR="00864CF3" w:rsidRPr="00B61A86" w:rsidRDefault="00864CF3" w:rsidP="00864CF3">
      <w:pPr>
        <w:ind w:left="567" w:hanging="567"/>
        <w:rPr>
          <w:rFonts w:cs="Arial"/>
          <w:sz w:val="20"/>
          <w:szCs w:val="20"/>
        </w:rPr>
      </w:pPr>
    </w:p>
    <w:p w14:paraId="4A67FFF8" w14:textId="77777777" w:rsidR="00864CF3" w:rsidRPr="00B61A86" w:rsidRDefault="00864CF3" w:rsidP="00864CF3">
      <w:pPr>
        <w:pStyle w:val="Style1"/>
        <w:rPr>
          <w:sz w:val="20"/>
          <w:szCs w:val="20"/>
        </w:rPr>
      </w:pPr>
      <w:r w:rsidRPr="00B61A86">
        <w:rPr>
          <w:sz w:val="20"/>
          <w:szCs w:val="20"/>
        </w:rPr>
        <w:t>Ukoliko niste registrirani, molim da registraciju izvršite putem sljedećeg linka:</w:t>
      </w:r>
    </w:p>
    <w:p w14:paraId="12D3ACA1" w14:textId="663D7572" w:rsidR="00864CF3" w:rsidRPr="00B61A86" w:rsidRDefault="00864CF3" w:rsidP="00864CF3">
      <w:pPr>
        <w:ind w:left="567" w:hanging="567"/>
        <w:rPr>
          <w:rFonts w:cs="Arial"/>
          <w:sz w:val="20"/>
          <w:szCs w:val="20"/>
        </w:rPr>
      </w:pPr>
      <w:r w:rsidRPr="00B61A86">
        <w:rPr>
          <w:rFonts w:cs="Arial"/>
          <w:sz w:val="20"/>
          <w:szCs w:val="20"/>
        </w:rPr>
        <w:t xml:space="preserve"> </w:t>
      </w:r>
      <w:r w:rsidRPr="00B61A86">
        <w:rPr>
          <w:rFonts w:cs="Arial"/>
          <w:sz w:val="20"/>
          <w:szCs w:val="20"/>
        </w:rPr>
        <w:tab/>
        <w:t xml:space="preserve">   </w:t>
      </w:r>
      <w:hyperlink r:id="rId12" w:history="1">
        <w:r w:rsidRPr="00B61A86">
          <w:rPr>
            <w:rStyle w:val="Hyperlink"/>
            <w:rFonts w:cs="Arial"/>
            <w:sz w:val="20"/>
            <w:szCs w:val="20"/>
          </w:rPr>
          <w:t>https://www.ina.hr/ariba</w:t>
        </w:r>
      </w:hyperlink>
    </w:p>
    <w:p w14:paraId="5D9266AA" w14:textId="77777777" w:rsidR="00864CF3" w:rsidRPr="00B61A86" w:rsidRDefault="00864CF3" w:rsidP="00864CF3">
      <w:pPr>
        <w:rPr>
          <w:rFonts w:cstheme="minorHAnsi"/>
          <w:sz w:val="20"/>
          <w:szCs w:val="20"/>
          <w:lang w:val="en-GB"/>
        </w:rPr>
      </w:pPr>
    </w:p>
    <w:p w14:paraId="54798137" w14:textId="2558F54F" w:rsidR="00864CF3" w:rsidRPr="00B61A86" w:rsidRDefault="00864CF3" w:rsidP="00864CF3">
      <w:pPr>
        <w:pStyle w:val="Style1"/>
        <w:rPr>
          <w:sz w:val="20"/>
          <w:szCs w:val="20"/>
          <w:lang w:val="en-GB"/>
        </w:rPr>
      </w:pPr>
      <w:r w:rsidRPr="00B61A86">
        <w:rPr>
          <w:sz w:val="20"/>
          <w:szCs w:val="20"/>
          <w:lang w:val="en-GB"/>
        </w:rPr>
        <w:t xml:space="preserve">Rok za </w:t>
      </w:r>
      <w:proofErr w:type="spellStart"/>
      <w:r w:rsidRPr="00B61A86">
        <w:rPr>
          <w:sz w:val="20"/>
          <w:szCs w:val="20"/>
          <w:lang w:val="en-GB"/>
        </w:rPr>
        <w:t>dostavu</w:t>
      </w:r>
      <w:proofErr w:type="spellEnd"/>
      <w:r w:rsidRPr="00B61A86">
        <w:rPr>
          <w:sz w:val="20"/>
          <w:szCs w:val="20"/>
          <w:lang w:val="en-GB"/>
        </w:rPr>
        <w:t xml:space="preserve"> </w:t>
      </w:r>
      <w:proofErr w:type="spellStart"/>
      <w:r w:rsidRPr="00B61A86">
        <w:rPr>
          <w:sz w:val="20"/>
          <w:szCs w:val="20"/>
          <w:lang w:val="en-GB"/>
        </w:rPr>
        <w:t>ponuda</w:t>
      </w:r>
      <w:proofErr w:type="spellEnd"/>
      <w:r w:rsidRPr="00B61A86">
        <w:rPr>
          <w:sz w:val="20"/>
          <w:szCs w:val="20"/>
          <w:lang w:val="en-GB"/>
        </w:rPr>
        <w:t xml:space="preserve">: </w:t>
      </w:r>
      <w:r w:rsidRPr="00B61A86">
        <w:rPr>
          <w:b/>
          <w:bCs/>
          <w:sz w:val="20"/>
          <w:szCs w:val="20"/>
          <w:lang w:val="en-GB"/>
        </w:rPr>
        <w:t xml:space="preserve">12.11.2026. </w:t>
      </w:r>
    </w:p>
    <w:p w14:paraId="545F05AD" w14:textId="77777777" w:rsidR="00864CF3" w:rsidRPr="00B61A86" w:rsidRDefault="00864CF3" w:rsidP="00864CF3">
      <w:pPr>
        <w:pStyle w:val="Style1"/>
        <w:numPr>
          <w:ilvl w:val="0"/>
          <w:numId w:val="0"/>
        </w:numPr>
        <w:ind w:left="720"/>
        <w:rPr>
          <w:sz w:val="20"/>
          <w:szCs w:val="20"/>
          <w:lang w:val="en-GB"/>
        </w:rPr>
      </w:pPr>
    </w:p>
    <w:p w14:paraId="5C69B0DC" w14:textId="77777777" w:rsidR="00864CF3" w:rsidRPr="00B61A86" w:rsidRDefault="00864CF3" w:rsidP="00864CF3">
      <w:pPr>
        <w:pStyle w:val="Style1"/>
        <w:rPr>
          <w:sz w:val="20"/>
          <w:szCs w:val="20"/>
          <w:lang w:val="en-GB"/>
        </w:rPr>
      </w:pPr>
      <w:proofErr w:type="spellStart"/>
      <w:r w:rsidRPr="00B61A86">
        <w:rPr>
          <w:sz w:val="20"/>
          <w:szCs w:val="20"/>
          <w:lang w:val="en-GB"/>
        </w:rPr>
        <w:t>Kontakt</w:t>
      </w:r>
      <w:proofErr w:type="spellEnd"/>
      <w:r w:rsidRPr="00B61A86">
        <w:rPr>
          <w:sz w:val="20"/>
          <w:szCs w:val="20"/>
          <w:lang w:val="en-GB"/>
        </w:rPr>
        <w:t xml:space="preserve"> </w:t>
      </w:r>
      <w:proofErr w:type="spellStart"/>
      <w:r w:rsidRPr="00B61A86">
        <w:rPr>
          <w:sz w:val="20"/>
          <w:szCs w:val="20"/>
          <w:lang w:val="en-GB"/>
        </w:rPr>
        <w:t>osoba</w:t>
      </w:r>
      <w:proofErr w:type="spellEnd"/>
      <w:r w:rsidRPr="00B61A86">
        <w:rPr>
          <w:sz w:val="20"/>
          <w:szCs w:val="20"/>
          <w:lang w:val="en-GB"/>
        </w:rPr>
        <w:t xml:space="preserve">: Andrija Bišćan, </w:t>
      </w:r>
      <w:hyperlink r:id="rId13" w:history="1">
        <w:r w:rsidRPr="00B61A86">
          <w:rPr>
            <w:rStyle w:val="Hyperlink"/>
            <w:sz w:val="20"/>
            <w:szCs w:val="20"/>
            <w:lang w:val="en-GB"/>
          </w:rPr>
          <w:t>andrija.biscan@ina.hr</w:t>
        </w:r>
      </w:hyperlink>
      <w:r w:rsidRPr="00B61A86">
        <w:rPr>
          <w:sz w:val="20"/>
          <w:szCs w:val="20"/>
          <w:lang w:val="en-GB"/>
        </w:rPr>
        <w:t xml:space="preserve">  </w:t>
      </w:r>
    </w:p>
    <w:p w14:paraId="5DB2E128" w14:textId="48449B01" w:rsidR="00864CF3" w:rsidRPr="00B61A86" w:rsidRDefault="00864CF3" w:rsidP="00864CF3">
      <w:pPr>
        <w:ind w:left="567" w:hanging="567"/>
        <w:rPr>
          <w:rFonts w:cstheme="minorHAnsi"/>
          <w:sz w:val="20"/>
          <w:szCs w:val="20"/>
          <w:lang w:val="en-GB"/>
        </w:rPr>
      </w:pPr>
      <w:r w:rsidRPr="00B61A86">
        <w:rPr>
          <w:rFonts w:cstheme="minorHAnsi"/>
          <w:sz w:val="20"/>
          <w:szCs w:val="20"/>
          <w:lang w:val="en-GB"/>
        </w:rPr>
        <w:t xml:space="preserve">            tel. + 385 98 277 875</w:t>
      </w:r>
    </w:p>
    <w:p w14:paraId="32749153" w14:textId="77777777" w:rsidR="00864CF3" w:rsidRPr="00B61A86" w:rsidRDefault="00864CF3" w:rsidP="00864CF3">
      <w:pPr>
        <w:rPr>
          <w:rFonts w:cstheme="minorHAnsi"/>
          <w:sz w:val="20"/>
          <w:szCs w:val="20"/>
          <w:lang w:val="en-GB"/>
        </w:rPr>
      </w:pPr>
    </w:p>
    <w:p w14:paraId="3CF7F62B" w14:textId="16B2110B" w:rsidR="00864CF3" w:rsidRPr="00B61A86" w:rsidRDefault="00864CF3" w:rsidP="00864CF3">
      <w:pPr>
        <w:ind w:left="567" w:hanging="567"/>
        <w:rPr>
          <w:rFonts w:cstheme="minorHAnsi"/>
          <w:sz w:val="20"/>
          <w:szCs w:val="20"/>
          <w:lang w:val="en-GB"/>
        </w:rPr>
      </w:pPr>
      <w:r w:rsidRPr="00B61A86">
        <w:rPr>
          <w:rFonts w:cstheme="minorHAnsi"/>
          <w:sz w:val="20"/>
          <w:szCs w:val="20"/>
          <w:lang w:val="en-GB"/>
        </w:rPr>
        <w:tab/>
      </w:r>
      <w:r w:rsidRPr="00B61A86">
        <w:rPr>
          <w:rFonts w:cstheme="minorHAnsi"/>
          <w:sz w:val="20"/>
          <w:szCs w:val="20"/>
          <w:lang w:val="en-GB"/>
        </w:rPr>
        <w:tab/>
      </w:r>
      <w:proofErr w:type="spellStart"/>
      <w:r w:rsidRPr="00B61A86">
        <w:rPr>
          <w:rFonts w:cstheme="minorHAnsi"/>
          <w:sz w:val="20"/>
          <w:szCs w:val="20"/>
          <w:lang w:val="en-GB"/>
        </w:rPr>
        <w:t>više</w:t>
      </w:r>
      <w:proofErr w:type="spellEnd"/>
      <w:r w:rsidRPr="00B61A86">
        <w:rPr>
          <w:rFonts w:cstheme="minorHAnsi"/>
          <w:sz w:val="20"/>
          <w:szCs w:val="20"/>
          <w:lang w:val="en-GB"/>
        </w:rPr>
        <w:t xml:space="preserve"> </w:t>
      </w:r>
      <w:proofErr w:type="spellStart"/>
      <w:r w:rsidRPr="00B61A86">
        <w:rPr>
          <w:rFonts w:cstheme="minorHAnsi"/>
          <w:sz w:val="20"/>
          <w:szCs w:val="20"/>
          <w:lang w:val="en-GB"/>
        </w:rPr>
        <w:t>na</w:t>
      </w:r>
      <w:proofErr w:type="spellEnd"/>
      <w:r w:rsidRPr="00B61A86">
        <w:rPr>
          <w:rFonts w:cstheme="minorHAnsi"/>
          <w:sz w:val="20"/>
          <w:szCs w:val="20"/>
          <w:lang w:val="en-GB"/>
        </w:rPr>
        <w:t xml:space="preserve">:  </w:t>
      </w:r>
      <w:hyperlink r:id="rId14" w:history="1">
        <w:r w:rsidRPr="00B61A86">
          <w:rPr>
            <w:rStyle w:val="Hyperlink"/>
            <w:rFonts w:cstheme="minorHAnsi"/>
            <w:sz w:val="20"/>
            <w:szCs w:val="20"/>
            <w:lang w:val="en-GB"/>
          </w:rPr>
          <w:t>www.ina.hr</w:t>
        </w:r>
      </w:hyperlink>
      <w:r w:rsidRPr="00B61A86">
        <w:rPr>
          <w:rFonts w:cstheme="minorHAnsi"/>
          <w:sz w:val="20"/>
          <w:szCs w:val="20"/>
          <w:lang w:val="en-GB"/>
        </w:rPr>
        <w:t xml:space="preserve"> </w:t>
      </w:r>
    </w:p>
    <w:p w14:paraId="0FABA15F" w14:textId="77777777" w:rsidR="00864CF3" w:rsidRPr="00B61A86" w:rsidRDefault="00864CF3" w:rsidP="00864CF3">
      <w:pPr>
        <w:rPr>
          <w:sz w:val="20"/>
          <w:szCs w:val="20"/>
          <w:lang w:val="en-GB"/>
        </w:rPr>
      </w:pPr>
    </w:p>
    <w:p w14:paraId="465A7382" w14:textId="77777777" w:rsidR="00864CF3" w:rsidRPr="004F6EBA" w:rsidRDefault="00864CF3" w:rsidP="00864CF3">
      <w:pPr>
        <w:rPr>
          <w:lang w:val="en-GB"/>
        </w:rPr>
      </w:pPr>
    </w:p>
    <w:p w14:paraId="170E0C55" w14:textId="77777777" w:rsidR="00864CF3" w:rsidRPr="004F6EBA" w:rsidRDefault="00864CF3" w:rsidP="00864CF3">
      <w:pPr>
        <w:rPr>
          <w:lang w:val="en-GB"/>
        </w:rPr>
      </w:pPr>
    </w:p>
    <w:p w14:paraId="10FBE502" w14:textId="77777777" w:rsidR="00864CF3" w:rsidRPr="004F6EBA" w:rsidRDefault="00864CF3" w:rsidP="00864CF3">
      <w:pPr>
        <w:rPr>
          <w:lang w:val="en-GB"/>
        </w:rPr>
      </w:pPr>
    </w:p>
    <w:p w14:paraId="225E5DC2" w14:textId="5C458178" w:rsidR="005A0FCD" w:rsidRPr="00864CF3" w:rsidRDefault="005A0FCD" w:rsidP="00864CF3">
      <w:pPr>
        <w:rPr>
          <w:rFonts w:cs="Arial"/>
          <w:sz w:val="18"/>
          <w:lang w:val="en-US"/>
        </w:rPr>
      </w:pPr>
    </w:p>
    <w:sectPr w:rsidR="005A0FCD" w:rsidRPr="00864CF3" w:rsidSect="00864CF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F842" w14:textId="77777777" w:rsidR="004C251C" w:rsidRDefault="004C251C" w:rsidP="00C11370">
      <w:r>
        <w:separator/>
      </w:r>
    </w:p>
  </w:endnote>
  <w:endnote w:type="continuationSeparator" w:id="0">
    <w:p w14:paraId="635A5A02" w14:textId="77777777" w:rsidR="004C251C" w:rsidRDefault="004C251C" w:rsidP="00C11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0EC2" w14:textId="77777777" w:rsidR="00864CF3" w:rsidRDefault="00864CF3">
    <w:pPr>
      <w:pStyle w:val="Footer"/>
    </w:pPr>
  </w:p>
  <w:p w14:paraId="3C3BE698" w14:textId="77777777" w:rsidR="00864CF3" w:rsidRDefault="00864CF3"/>
  <w:p w14:paraId="610A1EF2" w14:textId="77777777" w:rsidR="00864CF3" w:rsidRDefault="00864C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FA428" w14:textId="77777777" w:rsidR="00864CF3" w:rsidRDefault="00864CF3"/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864CF3" w:rsidRPr="00713B78" w14:paraId="0DB0A438" w14:textId="77777777" w:rsidTr="00FD10CE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6869834C" w14:textId="77777777" w:rsidR="00864CF3" w:rsidRDefault="00864CF3" w:rsidP="002053F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32DEE29C" w14:textId="77777777" w:rsidR="00864CF3" w:rsidRPr="002B598A" w:rsidRDefault="00864CF3" w:rsidP="002053F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2BA85902" w14:textId="77777777" w:rsidR="00864CF3" w:rsidRPr="002B598A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746B6F80" w14:textId="77777777" w:rsidR="00864CF3" w:rsidRPr="002B598A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58A1702B" w14:textId="77777777" w:rsidR="00864CF3" w:rsidRDefault="00864C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44590666" w14:textId="77777777" w:rsidR="00864CF3" w:rsidRPr="00B871AD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26575CA9" w14:textId="77777777" w:rsidR="00864CF3" w:rsidRPr="002B598A" w:rsidRDefault="00864CF3" w:rsidP="002053F3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08A7E90" w14:textId="77777777" w:rsidR="00864CF3" w:rsidRDefault="00864CF3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5C261282" w14:textId="77777777" w:rsidR="00864CF3" w:rsidRPr="00713B78" w:rsidRDefault="00864CF3" w:rsidP="002053F3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BA0E7E9" w14:textId="77777777" w:rsidR="00864CF3" w:rsidRPr="00713B78" w:rsidRDefault="00864CF3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26ED9D0E" w14:textId="77777777" w:rsidR="00864CF3" w:rsidRPr="00713B78" w:rsidRDefault="00864CF3" w:rsidP="002053F3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4AED989" w14:textId="77777777" w:rsidR="00864CF3" w:rsidRPr="00713B78" w:rsidRDefault="00864CF3" w:rsidP="002053F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42DC2021" w14:textId="77777777" w:rsidR="00864CF3" w:rsidRPr="00713B78" w:rsidRDefault="00864CF3" w:rsidP="002053F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11C97725" w14:textId="77777777" w:rsidR="00864CF3" w:rsidRPr="00713B78" w:rsidRDefault="00864CF3" w:rsidP="002053F3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78EC8228" w14:textId="77777777" w:rsidR="00864CF3" w:rsidRPr="00713B78" w:rsidRDefault="00864CF3" w:rsidP="002053F3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244A2FD2" w14:textId="77777777" w:rsidR="00864CF3" w:rsidRPr="00713B78" w:rsidRDefault="00864C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4D19455C" w14:textId="77777777" w:rsidR="00864CF3" w:rsidRPr="00713B78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5D86AB7E" w14:textId="77777777" w:rsidR="00864CF3" w:rsidRPr="00713B78" w:rsidRDefault="00864CF3" w:rsidP="002053F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126DEF25" w14:textId="77777777" w:rsidR="00864CF3" w:rsidRPr="00713B78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9.000.000.000,00 kn - HRK </w:t>
          </w:r>
        </w:p>
        <w:p w14:paraId="1E7C2746" w14:textId="77777777" w:rsidR="00864CF3" w:rsidRPr="00713B78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1BFB7130" w14:textId="77777777" w:rsidR="00864CF3" w:rsidRPr="00713B78" w:rsidRDefault="00864CF3" w:rsidP="002053F3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1832003A" w14:textId="77777777" w:rsidR="00864CF3" w:rsidRPr="00713B78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10.000.000 / 900,00 kn - HRK </w:t>
          </w:r>
        </w:p>
        <w:p w14:paraId="513F76FA" w14:textId="77777777" w:rsidR="00864CF3" w:rsidRPr="00713B78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0AC440B8" w14:textId="77777777" w:rsidR="00864CF3" w:rsidRPr="00713B78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25F39BE7" w14:textId="77777777" w:rsidR="00864CF3" w:rsidRPr="00713B78" w:rsidRDefault="00864CF3" w:rsidP="002053F3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864CF3" w:rsidRPr="002B598A" w14:paraId="44A18C3A" w14:textId="77777777" w:rsidTr="00FD10CE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4C98ADC4" w14:textId="77777777" w:rsidR="00864CF3" w:rsidRPr="002B598A" w:rsidRDefault="00864CF3" w:rsidP="002053F3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184F259A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2F623FEA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Austria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d.d. </w:t>
          </w:r>
        </w:p>
        <w:p w14:paraId="673ACBF9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55AFF2BC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5A0009FC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4E8BF3C5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BANCA POPOLARE DI SONDRIO</w:t>
          </w:r>
        </w:p>
        <w:p w14:paraId="6A13A3A1" w14:textId="77777777" w:rsidR="00864CF3" w:rsidRDefault="00864CF3" w:rsidP="00C149DC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0E795A3E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UniCredit Bank </w:t>
          </w:r>
          <w:proofErr w:type="spellStart"/>
          <w:r w:rsidRPr="00713B78">
            <w:rPr>
              <w:sz w:val="11"/>
              <w:szCs w:val="11"/>
              <w:lang w:bidi="ta-IN"/>
            </w:rPr>
            <w:t>Austria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AG</w:t>
          </w:r>
        </w:p>
        <w:p w14:paraId="6087AE93" w14:textId="77777777" w:rsidR="00864CF3" w:rsidRDefault="00864C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50412421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6E13E0F3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0BA9B7C0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08FB02C4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20A5CDA8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13CF5F34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15841813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079C3DA3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Viale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Innocenzo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XI n.71, 22100 COMO</w:t>
          </w:r>
        </w:p>
        <w:p w14:paraId="0FF55A8D" w14:textId="77777777" w:rsidR="00864CF3" w:rsidRPr="00713B78" w:rsidRDefault="00864CF3" w:rsidP="00C149DC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529F9FE0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713B78">
            <w:rPr>
              <w:sz w:val="11"/>
              <w:szCs w:val="11"/>
              <w:lang w:bidi="ta-IN"/>
            </w:rPr>
            <w:t>Schottengasse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6-8, A-1010 </w:t>
          </w:r>
          <w:proofErr w:type="spellStart"/>
          <w:r w:rsidRPr="00713B78">
            <w:rPr>
              <w:sz w:val="11"/>
              <w:szCs w:val="11"/>
              <w:lang w:bidi="ta-IN"/>
            </w:rPr>
            <w:t>Wien</w:t>
          </w:r>
          <w:proofErr w:type="spellEnd"/>
        </w:p>
        <w:p w14:paraId="50C5273F" w14:textId="77777777" w:rsidR="00864CF3" w:rsidRPr="00713B78" w:rsidRDefault="00864CF3" w:rsidP="002053F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</w:p>
        <w:p w14:paraId="367F71AE" w14:textId="77777777" w:rsidR="00864CF3" w:rsidRPr="00713B78" w:rsidRDefault="00864CF3" w:rsidP="002053F3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5238F93A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6EBDF7D1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08D8ED4A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0513D3C7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64B02CFE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55BAF2D9" w14:textId="77777777" w:rsidR="00864CF3" w:rsidRPr="00713B78" w:rsidRDefault="00864CF3" w:rsidP="002053F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IT41 N056 9610 900E DCEU 0817 340 (EUR)</w:t>
          </w:r>
        </w:p>
        <w:p w14:paraId="0003623A" w14:textId="77777777" w:rsidR="00864CF3" w:rsidRDefault="00864C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1CDBF40F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3D2EA4A4" w14:textId="77777777" w:rsidR="00864CF3" w:rsidRPr="00713B78" w:rsidRDefault="00864CF3" w:rsidP="002053F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416EE9ED" w14:textId="77777777" w:rsidR="00864CF3" w:rsidRPr="00713B78" w:rsidRDefault="00864CF3" w:rsidP="00C149DC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5711100C" w14:textId="77777777" w:rsidR="00864CF3" w:rsidRPr="002B598A" w:rsidRDefault="00864CF3" w:rsidP="002053F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864CF3" w:rsidRPr="002B598A" w14:paraId="68BEACC9" w14:textId="77777777" w:rsidTr="00FD10CE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48D6E2E" w14:textId="77777777" w:rsidR="00864CF3" w:rsidRPr="002B598A" w:rsidRDefault="00864CF3" w:rsidP="0058369C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40C89DC6" w14:textId="77777777" w:rsidR="00864CF3" w:rsidRPr="002B598A" w:rsidRDefault="00864CF3" w:rsidP="0058369C">
          <w:pPr>
            <w:pStyle w:val="Footer"/>
            <w:spacing w:line="216" w:lineRule="auto"/>
            <w:ind w:right="-108"/>
            <w:rPr>
              <w:rFonts w:cs="Arial"/>
              <w:sz w:val="4"/>
              <w:szCs w:val="4"/>
            </w:rPr>
          </w:pPr>
          <w:proofErr w:type="spellStart"/>
          <w:r w:rsidRPr="00340E53">
            <w:rPr>
              <w:sz w:val="11"/>
              <w:szCs w:val="11"/>
            </w:rPr>
            <w:t>Zsuzsanna</w:t>
          </w:r>
          <w:proofErr w:type="spellEnd"/>
          <w:r w:rsidRPr="00340E53">
            <w:rPr>
              <w:sz w:val="11"/>
              <w:szCs w:val="11"/>
            </w:rPr>
            <w:t xml:space="preserve"> Éva </w:t>
          </w:r>
          <w:proofErr w:type="spellStart"/>
          <w:r w:rsidRPr="00340E53">
            <w:rPr>
              <w:sz w:val="11"/>
              <w:szCs w:val="11"/>
            </w:rPr>
            <w:t>Ortutay</w:t>
          </w:r>
          <w:proofErr w:type="spellEnd"/>
          <w:r w:rsidRPr="00847E16">
            <w:rPr>
              <w:sz w:val="11"/>
              <w:szCs w:val="11"/>
            </w:rPr>
            <w:t xml:space="preserve">, </w:t>
          </w:r>
          <w:proofErr w:type="spellStart"/>
          <w:r w:rsidRPr="00931053">
            <w:rPr>
              <w:sz w:val="11"/>
              <w:szCs w:val="11"/>
            </w:rPr>
            <w:t>Zsombor</w:t>
          </w:r>
          <w:proofErr w:type="spellEnd"/>
          <w:r w:rsidRPr="00931053">
            <w:rPr>
              <w:sz w:val="11"/>
              <w:szCs w:val="11"/>
            </w:rPr>
            <w:t xml:space="preserve"> </w:t>
          </w:r>
          <w:proofErr w:type="spellStart"/>
          <w:r w:rsidRPr="00931053">
            <w:rPr>
              <w:sz w:val="11"/>
              <w:szCs w:val="11"/>
            </w:rPr>
            <w:t>Marton</w:t>
          </w:r>
          <w:proofErr w:type="spellEnd"/>
          <w:r w:rsidRPr="00847E16">
            <w:rPr>
              <w:sz w:val="11"/>
              <w:szCs w:val="11"/>
            </w:rPr>
            <w:t xml:space="preserve">, Krisztián </w:t>
          </w:r>
          <w:proofErr w:type="spellStart"/>
          <w:r w:rsidRPr="00847E16">
            <w:rPr>
              <w:sz w:val="11"/>
              <w:szCs w:val="11"/>
            </w:rPr>
            <w:t>Pulay</w:t>
          </w:r>
          <w:proofErr w:type="spellEnd"/>
          <w:r w:rsidRPr="00847E16">
            <w:rPr>
              <w:sz w:val="11"/>
              <w:szCs w:val="11"/>
            </w:rPr>
            <w:t xml:space="preserve">, Miroslav </w:t>
          </w:r>
          <w:proofErr w:type="spellStart"/>
          <w:r w:rsidRPr="00847E16">
            <w:rPr>
              <w:sz w:val="11"/>
              <w:szCs w:val="11"/>
            </w:rPr>
            <w:t>Skalicki</w:t>
          </w:r>
          <w:proofErr w:type="spellEnd"/>
          <w:r w:rsidRPr="00847E16">
            <w:rPr>
              <w:sz w:val="11"/>
              <w:szCs w:val="11"/>
            </w:rPr>
            <w:t xml:space="preserve">, Hrvoje </w:t>
          </w:r>
          <w:proofErr w:type="spellStart"/>
          <w:r w:rsidRPr="00847E16">
            <w:rPr>
              <w:sz w:val="11"/>
              <w:szCs w:val="11"/>
            </w:rPr>
            <w:t>Šimović</w:t>
          </w:r>
          <w:proofErr w:type="spellEnd"/>
          <w:r w:rsidRPr="00847E16">
            <w:rPr>
              <w:sz w:val="11"/>
              <w:szCs w:val="11"/>
            </w:rPr>
            <w:t>, Marin Zovko</w:t>
          </w:r>
        </w:p>
        <w:p w14:paraId="6B597E35" w14:textId="77777777" w:rsidR="00864CF3" w:rsidRPr="002B598A" w:rsidRDefault="00864CF3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 xml:space="preserve">Damir </w:t>
          </w:r>
          <w:proofErr w:type="spellStart"/>
          <w:r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634BA9D1" w14:textId="77777777" w:rsidR="00864CF3" w:rsidRPr="002B598A" w:rsidRDefault="00864CF3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864CF3" w:rsidRPr="002B598A" w14:paraId="16085B57" w14:textId="77777777" w:rsidTr="00FD10CE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75F79081" w14:textId="77777777" w:rsidR="00864CF3" w:rsidRDefault="00864CF3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56F9DE0" w14:textId="77777777" w:rsidR="00864CF3" w:rsidRPr="002B598A" w:rsidRDefault="00864CF3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59A4DE96" w14:textId="77777777" w:rsidR="00864CF3" w:rsidRPr="00095236" w:rsidRDefault="00864CF3" w:rsidP="005733DA">
    <w:pPr>
      <w:pStyle w:val="Footer"/>
      <w:jc w:val="right"/>
    </w:pPr>
    <w:r>
      <w:rPr>
        <w:rFonts w:cs="Arial"/>
        <w:sz w:val="11"/>
        <w:szCs w:val="11"/>
      </w:rPr>
      <w:tab/>
    </w:r>
    <w:r w:rsidRPr="003F5049">
      <w:rPr>
        <w:rFonts w:cs="Arial"/>
        <w:sz w:val="11"/>
        <w:szCs w:val="11"/>
      </w:rPr>
      <w:t xml:space="preserve">str. - </w:t>
    </w:r>
    <w:proofErr w:type="spellStart"/>
    <w:r w:rsidRPr="003F5049">
      <w:rPr>
        <w:rFonts w:cs="Arial"/>
        <w:i/>
        <w:sz w:val="11"/>
        <w:szCs w:val="11"/>
      </w:rPr>
      <w:t>page</w:t>
    </w:r>
    <w:proofErr w:type="spellEnd"/>
    <w:r w:rsidRPr="003F5049">
      <w:rPr>
        <w:rFonts w:cs="Arial"/>
        <w:sz w:val="11"/>
        <w:szCs w:val="11"/>
      </w:rPr>
      <w:t xml:space="preserve"> 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PAGE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noProof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  <w:r w:rsidRPr="003F5049">
      <w:rPr>
        <w:rFonts w:cs="Arial"/>
        <w:sz w:val="11"/>
        <w:szCs w:val="11"/>
      </w:rPr>
      <w:t>/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NUMPAGES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noProof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</w:p>
  <w:p w14:paraId="24FC135C" w14:textId="77777777" w:rsidR="00864CF3" w:rsidRDefault="00864CF3"/>
  <w:p w14:paraId="757F755A" w14:textId="77777777" w:rsidR="00864CF3" w:rsidRDefault="00864CF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0D657" w14:textId="77777777" w:rsidR="00864CF3" w:rsidRDefault="00864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3937" w14:textId="77777777" w:rsidR="004C251C" w:rsidRDefault="004C251C" w:rsidP="00C11370">
      <w:r>
        <w:separator/>
      </w:r>
    </w:p>
  </w:footnote>
  <w:footnote w:type="continuationSeparator" w:id="0">
    <w:p w14:paraId="4E628829" w14:textId="77777777" w:rsidR="004C251C" w:rsidRDefault="004C251C" w:rsidP="00C11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D462F" w14:textId="77777777" w:rsidR="00864CF3" w:rsidRDefault="00864CF3">
    <w:pPr>
      <w:pStyle w:val="Header"/>
    </w:pPr>
  </w:p>
  <w:p w14:paraId="08CA455B" w14:textId="77777777" w:rsidR="00864CF3" w:rsidRDefault="00864CF3"/>
  <w:p w14:paraId="52D36416" w14:textId="77777777" w:rsidR="00864CF3" w:rsidRDefault="00864C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F579" w14:textId="77777777" w:rsidR="00864CF3" w:rsidRDefault="00864CF3">
    <w:pPr>
      <w:pStyle w:val="Header"/>
    </w:pPr>
    <w:r>
      <w:rPr>
        <w:noProof/>
        <w:sz w:val="2"/>
        <w:lang w:eastAsia="hr-HR"/>
      </w:rPr>
      <w:drawing>
        <wp:anchor distT="0" distB="0" distL="114300" distR="114300" simplePos="0" relativeHeight="251665408" behindDoc="0" locked="0" layoutInCell="1" allowOverlap="1" wp14:anchorId="5F09ED85" wp14:editId="1AE9E04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3415" cy="451220"/>
          <wp:effectExtent l="0" t="0" r="6350" b="6350"/>
          <wp:wrapNone/>
          <wp:docPr id="1524142604" name="Picture 15241426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415" cy="45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765DFF3" w14:textId="77777777" w:rsidR="00864CF3" w:rsidRDefault="00864CF3"/>
  <w:p w14:paraId="2A4D4193" w14:textId="77777777" w:rsidR="00864CF3" w:rsidRDefault="00864CF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B2B10" w14:textId="77777777" w:rsidR="00864CF3" w:rsidRDefault="00864C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593"/>
    <w:multiLevelType w:val="hybridMultilevel"/>
    <w:tmpl w:val="748ECE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6876"/>
    <w:multiLevelType w:val="hybridMultilevel"/>
    <w:tmpl w:val="C004E5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672"/>
    <w:multiLevelType w:val="hybridMultilevel"/>
    <w:tmpl w:val="CF208264"/>
    <w:lvl w:ilvl="0" w:tplc="BD7A9F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34132"/>
    <w:multiLevelType w:val="hybridMultilevel"/>
    <w:tmpl w:val="AAB6B0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7213B"/>
    <w:multiLevelType w:val="hybridMultilevel"/>
    <w:tmpl w:val="486A80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84DF4"/>
    <w:multiLevelType w:val="hybridMultilevel"/>
    <w:tmpl w:val="AB7AE1DA"/>
    <w:lvl w:ilvl="0" w:tplc="7ABC16DE">
      <w:start w:val="1"/>
      <w:numFmt w:val="decimal"/>
      <w:pStyle w:val="Style1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156C8"/>
    <w:multiLevelType w:val="hybridMultilevel"/>
    <w:tmpl w:val="94BEA274"/>
    <w:lvl w:ilvl="0" w:tplc="2E04DF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60BA3"/>
    <w:multiLevelType w:val="hybridMultilevel"/>
    <w:tmpl w:val="D06C362A"/>
    <w:lvl w:ilvl="0" w:tplc="CA34ABDE">
      <w:start w:val="1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D4312"/>
    <w:multiLevelType w:val="hybridMultilevel"/>
    <w:tmpl w:val="416C1D98"/>
    <w:lvl w:ilvl="0" w:tplc="2E04DF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74898"/>
    <w:multiLevelType w:val="hybridMultilevel"/>
    <w:tmpl w:val="5F6E69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C6CE1"/>
    <w:multiLevelType w:val="hybridMultilevel"/>
    <w:tmpl w:val="47588E6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06C32">
      <w:start w:val="2"/>
      <w:numFmt w:val="lowerLetter"/>
      <w:lvlText w:val="(%2)"/>
      <w:lvlJc w:val="left"/>
      <w:pPr>
        <w:tabs>
          <w:tab w:val="num" w:pos="1770"/>
        </w:tabs>
        <w:ind w:left="1770" w:hanging="69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65490E"/>
    <w:multiLevelType w:val="hybridMultilevel"/>
    <w:tmpl w:val="AF6E9A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238E7"/>
    <w:multiLevelType w:val="multilevel"/>
    <w:tmpl w:val="B9F6B264"/>
    <w:lvl w:ilvl="0">
      <w:start w:val="1"/>
      <w:numFmt w:val="decimal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3" w15:restartNumberingAfterBreak="0">
    <w:nsid w:val="4CEE0029"/>
    <w:multiLevelType w:val="hybridMultilevel"/>
    <w:tmpl w:val="443063BC"/>
    <w:lvl w:ilvl="0" w:tplc="3C7264AE">
      <w:start w:val="1"/>
      <w:numFmt w:val="bullet"/>
      <w:lvlText w:val=""/>
      <w:lvlJc w:val="left"/>
      <w:pPr>
        <w:tabs>
          <w:tab w:val="num" w:pos="3053"/>
        </w:tabs>
        <w:ind w:left="2880" w:hanging="18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51E2231C"/>
    <w:multiLevelType w:val="hybridMultilevel"/>
    <w:tmpl w:val="E32EE4BC"/>
    <w:lvl w:ilvl="0" w:tplc="606C9E38">
      <w:start w:val="1"/>
      <w:numFmt w:val="bullet"/>
      <w:lvlRestart w:val="0"/>
      <w:lvlText w:val=""/>
      <w:lvlJc w:val="left"/>
      <w:pPr>
        <w:tabs>
          <w:tab w:val="num" w:pos="816"/>
        </w:tabs>
        <w:ind w:left="737" w:hanging="283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21EE7"/>
    <w:multiLevelType w:val="hybridMultilevel"/>
    <w:tmpl w:val="0950A17E"/>
    <w:lvl w:ilvl="0" w:tplc="9796FD6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56207"/>
    <w:multiLevelType w:val="hybridMultilevel"/>
    <w:tmpl w:val="74D0CBCC"/>
    <w:lvl w:ilvl="0" w:tplc="041A000F">
      <w:start w:val="1"/>
      <w:numFmt w:val="decimal"/>
      <w:lvlText w:val="%1."/>
      <w:lvlJc w:val="left"/>
      <w:pPr>
        <w:ind w:left="1063" w:hanging="360"/>
      </w:pPr>
    </w:lvl>
    <w:lvl w:ilvl="1" w:tplc="041A0019" w:tentative="1">
      <w:start w:val="1"/>
      <w:numFmt w:val="lowerLetter"/>
      <w:lvlText w:val="%2."/>
      <w:lvlJc w:val="left"/>
      <w:pPr>
        <w:ind w:left="1783" w:hanging="360"/>
      </w:pPr>
    </w:lvl>
    <w:lvl w:ilvl="2" w:tplc="041A001B" w:tentative="1">
      <w:start w:val="1"/>
      <w:numFmt w:val="lowerRoman"/>
      <w:lvlText w:val="%3."/>
      <w:lvlJc w:val="right"/>
      <w:pPr>
        <w:ind w:left="2503" w:hanging="180"/>
      </w:pPr>
    </w:lvl>
    <w:lvl w:ilvl="3" w:tplc="041A000F">
      <w:start w:val="1"/>
      <w:numFmt w:val="decimal"/>
      <w:lvlText w:val="%4."/>
      <w:lvlJc w:val="left"/>
      <w:pPr>
        <w:ind w:left="3223" w:hanging="360"/>
      </w:pPr>
    </w:lvl>
    <w:lvl w:ilvl="4" w:tplc="041A0019" w:tentative="1">
      <w:start w:val="1"/>
      <w:numFmt w:val="lowerLetter"/>
      <w:lvlText w:val="%5."/>
      <w:lvlJc w:val="left"/>
      <w:pPr>
        <w:ind w:left="3943" w:hanging="360"/>
      </w:pPr>
    </w:lvl>
    <w:lvl w:ilvl="5" w:tplc="041A001B" w:tentative="1">
      <w:start w:val="1"/>
      <w:numFmt w:val="lowerRoman"/>
      <w:lvlText w:val="%6."/>
      <w:lvlJc w:val="right"/>
      <w:pPr>
        <w:ind w:left="4663" w:hanging="180"/>
      </w:pPr>
    </w:lvl>
    <w:lvl w:ilvl="6" w:tplc="041A000F" w:tentative="1">
      <w:start w:val="1"/>
      <w:numFmt w:val="decimal"/>
      <w:lvlText w:val="%7."/>
      <w:lvlJc w:val="left"/>
      <w:pPr>
        <w:ind w:left="5383" w:hanging="360"/>
      </w:pPr>
    </w:lvl>
    <w:lvl w:ilvl="7" w:tplc="041A0019" w:tentative="1">
      <w:start w:val="1"/>
      <w:numFmt w:val="lowerLetter"/>
      <w:lvlText w:val="%8."/>
      <w:lvlJc w:val="left"/>
      <w:pPr>
        <w:ind w:left="6103" w:hanging="360"/>
      </w:pPr>
    </w:lvl>
    <w:lvl w:ilvl="8" w:tplc="041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7" w15:restartNumberingAfterBreak="0">
    <w:nsid w:val="6AE931B8"/>
    <w:multiLevelType w:val="hybridMultilevel"/>
    <w:tmpl w:val="D9FE7280"/>
    <w:lvl w:ilvl="0" w:tplc="F06AC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F099D"/>
    <w:multiLevelType w:val="hybridMultilevel"/>
    <w:tmpl w:val="15E698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346F7"/>
    <w:multiLevelType w:val="hybridMultilevel"/>
    <w:tmpl w:val="8CE4AA8C"/>
    <w:lvl w:ilvl="0" w:tplc="815E911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61C47"/>
    <w:multiLevelType w:val="hybridMultilevel"/>
    <w:tmpl w:val="486A80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F333DE"/>
    <w:multiLevelType w:val="hybridMultilevel"/>
    <w:tmpl w:val="9FDC52F2"/>
    <w:lvl w:ilvl="0" w:tplc="74E4E3F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0179460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9857455">
    <w:abstractNumId w:val="2"/>
  </w:num>
  <w:num w:numId="3" w16cid:durableId="1795113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6414338">
    <w:abstractNumId w:val="7"/>
  </w:num>
  <w:num w:numId="5" w16cid:durableId="1021320583">
    <w:abstractNumId w:val="13"/>
  </w:num>
  <w:num w:numId="6" w16cid:durableId="868222713">
    <w:abstractNumId w:val="15"/>
  </w:num>
  <w:num w:numId="7" w16cid:durableId="1199510123">
    <w:abstractNumId w:val="10"/>
  </w:num>
  <w:num w:numId="8" w16cid:durableId="977958765">
    <w:abstractNumId w:val="18"/>
  </w:num>
  <w:num w:numId="9" w16cid:durableId="520825632">
    <w:abstractNumId w:val="14"/>
  </w:num>
  <w:num w:numId="10" w16cid:durableId="963197296">
    <w:abstractNumId w:val="6"/>
  </w:num>
  <w:num w:numId="11" w16cid:durableId="20982358">
    <w:abstractNumId w:val="21"/>
  </w:num>
  <w:num w:numId="12" w16cid:durableId="898326146">
    <w:abstractNumId w:val="16"/>
  </w:num>
  <w:num w:numId="13" w16cid:durableId="1352103939">
    <w:abstractNumId w:val="1"/>
  </w:num>
  <w:num w:numId="14" w16cid:durableId="1996908783">
    <w:abstractNumId w:val="3"/>
  </w:num>
  <w:num w:numId="15" w16cid:durableId="929125919">
    <w:abstractNumId w:val="8"/>
  </w:num>
  <w:num w:numId="16" w16cid:durableId="15859720">
    <w:abstractNumId w:val="19"/>
  </w:num>
  <w:num w:numId="17" w16cid:durableId="28261586">
    <w:abstractNumId w:val="9"/>
  </w:num>
  <w:num w:numId="18" w16cid:durableId="1148862332">
    <w:abstractNumId w:val="11"/>
  </w:num>
  <w:num w:numId="19" w16cid:durableId="47385506">
    <w:abstractNumId w:val="17"/>
  </w:num>
  <w:num w:numId="20" w16cid:durableId="605502173">
    <w:abstractNumId w:val="0"/>
  </w:num>
  <w:num w:numId="21" w16cid:durableId="1639265907">
    <w:abstractNumId w:val="20"/>
  </w:num>
  <w:num w:numId="22" w16cid:durableId="2078167884">
    <w:abstractNumId w:val="4"/>
  </w:num>
  <w:num w:numId="23" w16cid:durableId="213346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70"/>
    <w:rsid w:val="000019FC"/>
    <w:rsid w:val="000028B9"/>
    <w:rsid w:val="00003415"/>
    <w:rsid w:val="00005A32"/>
    <w:rsid w:val="000076CD"/>
    <w:rsid w:val="000104FE"/>
    <w:rsid w:val="00011B20"/>
    <w:rsid w:val="00012EC6"/>
    <w:rsid w:val="00014871"/>
    <w:rsid w:val="00015425"/>
    <w:rsid w:val="00016387"/>
    <w:rsid w:val="00016F57"/>
    <w:rsid w:val="00017190"/>
    <w:rsid w:val="000218F9"/>
    <w:rsid w:val="00026DD3"/>
    <w:rsid w:val="000363E1"/>
    <w:rsid w:val="00042835"/>
    <w:rsid w:val="00042EB8"/>
    <w:rsid w:val="00042F6B"/>
    <w:rsid w:val="00044D71"/>
    <w:rsid w:val="00045AD3"/>
    <w:rsid w:val="00047738"/>
    <w:rsid w:val="00050DD6"/>
    <w:rsid w:val="00051D79"/>
    <w:rsid w:val="000523CB"/>
    <w:rsid w:val="00055F64"/>
    <w:rsid w:val="000650EE"/>
    <w:rsid w:val="0007141D"/>
    <w:rsid w:val="00071D86"/>
    <w:rsid w:val="00077887"/>
    <w:rsid w:val="00080D17"/>
    <w:rsid w:val="00083366"/>
    <w:rsid w:val="00083A38"/>
    <w:rsid w:val="00090C9E"/>
    <w:rsid w:val="00091C7B"/>
    <w:rsid w:val="00092FD1"/>
    <w:rsid w:val="00094D94"/>
    <w:rsid w:val="00096D41"/>
    <w:rsid w:val="00097D55"/>
    <w:rsid w:val="000A1F20"/>
    <w:rsid w:val="000A3287"/>
    <w:rsid w:val="000A32EF"/>
    <w:rsid w:val="000A53C6"/>
    <w:rsid w:val="000A5E00"/>
    <w:rsid w:val="000A674B"/>
    <w:rsid w:val="000B2913"/>
    <w:rsid w:val="000B62B5"/>
    <w:rsid w:val="000B696B"/>
    <w:rsid w:val="000B7176"/>
    <w:rsid w:val="000B7C68"/>
    <w:rsid w:val="000C52D5"/>
    <w:rsid w:val="000D401A"/>
    <w:rsid w:val="000D5403"/>
    <w:rsid w:val="000D7B1C"/>
    <w:rsid w:val="000E5260"/>
    <w:rsid w:val="000E6B87"/>
    <w:rsid w:val="000F4A98"/>
    <w:rsid w:val="000F5109"/>
    <w:rsid w:val="001049F4"/>
    <w:rsid w:val="00104A2A"/>
    <w:rsid w:val="00107C4D"/>
    <w:rsid w:val="001118C7"/>
    <w:rsid w:val="0011431C"/>
    <w:rsid w:val="0011468B"/>
    <w:rsid w:val="00114FE1"/>
    <w:rsid w:val="00120AB8"/>
    <w:rsid w:val="001233AE"/>
    <w:rsid w:val="00123AD5"/>
    <w:rsid w:val="001245C2"/>
    <w:rsid w:val="00132B84"/>
    <w:rsid w:val="00134D05"/>
    <w:rsid w:val="0013694A"/>
    <w:rsid w:val="00136FFA"/>
    <w:rsid w:val="00137BB0"/>
    <w:rsid w:val="00141DDB"/>
    <w:rsid w:val="00142922"/>
    <w:rsid w:val="00144C0B"/>
    <w:rsid w:val="00144C13"/>
    <w:rsid w:val="00157747"/>
    <w:rsid w:val="00165F1C"/>
    <w:rsid w:val="00167468"/>
    <w:rsid w:val="001728D7"/>
    <w:rsid w:val="00173589"/>
    <w:rsid w:val="00180B8B"/>
    <w:rsid w:val="001830C6"/>
    <w:rsid w:val="00183994"/>
    <w:rsid w:val="00185D90"/>
    <w:rsid w:val="00186323"/>
    <w:rsid w:val="00187EDE"/>
    <w:rsid w:val="00191574"/>
    <w:rsid w:val="00193912"/>
    <w:rsid w:val="0019475C"/>
    <w:rsid w:val="0019612A"/>
    <w:rsid w:val="00196B24"/>
    <w:rsid w:val="00196CCB"/>
    <w:rsid w:val="001A2879"/>
    <w:rsid w:val="001A4D58"/>
    <w:rsid w:val="001A63A8"/>
    <w:rsid w:val="001B26D4"/>
    <w:rsid w:val="001B4AAE"/>
    <w:rsid w:val="001B77E4"/>
    <w:rsid w:val="001B7EE9"/>
    <w:rsid w:val="001C229C"/>
    <w:rsid w:val="001C3F87"/>
    <w:rsid w:val="001C42A5"/>
    <w:rsid w:val="001C531D"/>
    <w:rsid w:val="001C5770"/>
    <w:rsid w:val="001C5C7A"/>
    <w:rsid w:val="001C6F24"/>
    <w:rsid w:val="001D37F2"/>
    <w:rsid w:val="001E7160"/>
    <w:rsid w:val="001F36DD"/>
    <w:rsid w:val="001F64E2"/>
    <w:rsid w:val="00202732"/>
    <w:rsid w:val="00202B5C"/>
    <w:rsid w:val="00205FE1"/>
    <w:rsid w:val="002071D9"/>
    <w:rsid w:val="00211425"/>
    <w:rsid w:val="00211556"/>
    <w:rsid w:val="00212C15"/>
    <w:rsid w:val="00213B14"/>
    <w:rsid w:val="00220D12"/>
    <w:rsid w:val="0022135C"/>
    <w:rsid w:val="00223ED7"/>
    <w:rsid w:val="00227493"/>
    <w:rsid w:val="002305A8"/>
    <w:rsid w:val="0023108B"/>
    <w:rsid w:val="00234D66"/>
    <w:rsid w:val="002360C3"/>
    <w:rsid w:val="0023659E"/>
    <w:rsid w:val="002369A4"/>
    <w:rsid w:val="00241A2F"/>
    <w:rsid w:val="00245BB5"/>
    <w:rsid w:val="002513A7"/>
    <w:rsid w:val="00253A51"/>
    <w:rsid w:val="00261323"/>
    <w:rsid w:val="002620F6"/>
    <w:rsid w:val="00263EDA"/>
    <w:rsid w:val="00264937"/>
    <w:rsid w:val="00264F5B"/>
    <w:rsid w:val="00270D13"/>
    <w:rsid w:val="00280919"/>
    <w:rsid w:val="002817B3"/>
    <w:rsid w:val="0028541A"/>
    <w:rsid w:val="00285EED"/>
    <w:rsid w:val="00287EBD"/>
    <w:rsid w:val="0029254D"/>
    <w:rsid w:val="00292BEA"/>
    <w:rsid w:val="00292C36"/>
    <w:rsid w:val="00293D6F"/>
    <w:rsid w:val="002A13A3"/>
    <w:rsid w:val="002A23BD"/>
    <w:rsid w:val="002A2CF9"/>
    <w:rsid w:val="002B040F"/>
    <w:rsid w:val="002B0D07"/>
    <w:rsid w:val="002B191E"/>
    <w:rsid w:val="002B25E0"/>
    <w:rsid w:val="002B3DAC"/>
    <w:rsid w:val="002B6CAA"/>
    <w:rsid w:val="002C08BB"/>
    <w:rsid w:val="002D5863"/>
    <w:rsid w:val="002D5BAF"/>
    <w:rsid w:val="002D6D89"/>
    <w:rsid w:val="002D7556"/>
    <w:rsid w:val="002E0EC0"/>
    <w:rsid w:val="002E28A9"/>
    <w:rsid w:val="002E3A5C"/>
    <w:rsid w:val="002E4210"/>
    <w:rsid w:val="002E5910"/>
    <w:rsid w:val="002E6953"/>
    <w:rsid w:val="002F133D"/>
    <w:rsid w:val="002F2059"/>
    <w:rsid w:val="002F59E5"/>
    <w:rsid w:val="002F6339"/>
    <w:rsid w:val="003003F0"/>
    <w:rsid w:val="003008D1"/>
    <w:rsid w:val="00304A2F"/>
    <w:rsid w:val="00306577"/>
    <w:rsid w:val="00310333"/>
    <w:rsid w:val="003160F9"/>
    <w:rsid w:val="003167B1"/>
    <w:rsid w:val="00316E07"/>
    <w:rsid w:val="0031778E"/>
    <w:rsid w:val="00317CBE"/>
    <w:rsid w:val="00320304"/>
    <w:rsid w:val="00321001"/>
    <w:rsid w:val="00324F48"/>
    <w:rsid w:val="0033578D"/>
    <w:rsid w:val="00335C00"/>
    <w:rsid w:val="00336511"/>
    <w:rsid w:val="0034058C"/>
    <w:rsid w:val="0034486D"/>
    <w:rsid w:val="003505B6"/>
    <w:rsid w:val="00351CAC"/>
    <w:rsid w:val="00352F37"/>
    <w:rsid w:val="0035333D"/>
    <w:rsid w:val="00353A6C"/>
    <w:rsid w:val="00354A7E"/>
    <w:rsid w:val="00356887"/>
    <w:rsid w:val="0035791B"/>
    <w:rsid w:val="003611B6"/>
    <w:rsid w:val="003666B4"/>
    <w:rsid w:val="00373F69"/>
    <w:rsid w:val="003745EB"/>
    <w:rsid w:val="00374622"/>
    <w:rsid w:val="00376716"/>
    <w:rsid w:val="0037694E"/>
    <w:rsid w:val="00376FFC"/>
    <w:rsid w:val="00377250"/>
    <w:rsid w:val="003800D6"/>
    <w:rsid w:val="00382E87"/>
    <w:rsid w:val="00386B2C"/>
    <w:rsid w:val="00387DB4"/>
    <w:rsid w:val="00395270"/>
    <w:rsid w:val="003971D7"/>
    <w:rsid w:val="003A59EB"/>
    <w:rsid w:val="003B0A1B"/>
    <w:rsid w:val="003B1192"/>
    <w:rsid w:val="003B1EC9"/>
    <w:rsid w:val="003B3614"/>
    <w:rsid w:val="003B5B88"/>
    <w:rsid w:val="003B68EE"/>
    <w:rsid w:val="003C1D95"/>
    <w:rsid w:val="003C5A96"/>
    <w:rsid w:val="003D1ECA"/>
    <w:rsid w:val="003D4053"/>
    <w:rsid w:val="003D6976"/>
    <w:rsid w:val="003E0092"/>
    <w:rsid w:val="003E279D"/>
    <w:rsid w:val="003E32A3"/>
    <w:rsid w:val="003E4059"/>
    <w:rsid w:val="003E4E68"/>
    <w:rsid w:val="003E72FA"/>
    <w:rsid w:val="003F030D"/>
    <w:rsid w:val="003F2458"/>
    <w:rsid w:val="003F2F81"/>
    <w:rsid w:val="00405654"/>
    <w:rsid w:val="004108E3"/>
    <w:rsid w:val="00411189"/>
    <w:rsid w:val="004144C1"/>
    <w:rsid w:val="0041736F"/>
    <w:rsid w:val="00421C4D"/>
    <w:rsid w:val="00423727"/>
    <w:rsid w:val="00425D95"/>
    <w:rsid w:val="00427E51"/>
    <w:rsid w:val="00430F1A"/>
    <w:rsid w:val="00431764"/>
    <w:rsid w:val="00437FC4"/>
    <w:rsid w:val="00441A09"/>
    <w:rsid w:val="004431FC"/>
    <w:rsid w:val="00443540"/>
    <w:rsid w:val="0044632B"/>
    <w:rsid w:val="0044798B"/>
    <w:rsid w:val="004500FC"/>
    <w:rsid w:val="00451EC8"/>
    <w:rsid w:val="00452C3E"/>
    <w:rsid w:val="00455B37"/>
    <w:rsid w:val="00456177"/>
    <w:rsid w:val="004608D2"/>
    <w:rsid w:val="00461003"/>
    <w:rsid w:val="00461543"/>
    <w:rsid w:val="0046192F"/>
    <w:rsid w:val="00462178"/>
    <w:rsid w:val="00463543"/>
    <w:rsid w:val="00465703"/>
    <w:rsid w:val="004717BA"/>
    <w:rsid w:val="00480482"/>
    <w:rsid w:val="00484E78"/>
    <w:rsid w:val="0048678F"/>
    <w:rsid w:val="00486ED9"/>
    <w:rsid w:val="00491A84"/>
    <w:rsid w:val="00497EBB"/>
    <w:rsid w:val="004A1805"/>
    <w:rsid w:val="004A5C47"/>
    <w:rsid w:val="004A690E"/>
    <w:rsid w:val="004B2078"/>
    <w:rsid w:val="004B52D4"/>
    <w:rsid w:val="004B6427"/>
    <w:rsid w:val="004C125D"/>
    <w:rsid w:val="004C251C"/>
    <w:rsid w:val="004C2FB5"/>
    <w:rsid w:val="004C3B2C"/>
    <w:rsid w:val="004C4183"/>
    <w:rsid w:val="004C4514"/>
    <w:rsid w:val="004C47E8"/>
    <w:rsid w:val="004C6B10"/>
    <w:rsid w:val="004C74EA"/>
    <w:rsid w:val="004D0579"/>
    <w:rsid w:val="004D3103"/>
    <w:rsid w:val="004D5DBA"/>
    <w:rsid w:val="004D6542"/>
    <w:rsid w:val="004D65D4"/>
    <w:rsid w:val="004E29DD"/>
    <w:rsid w:val="004E341D"/>
    <w:rsid w:val="004E5525"/>
    <w:rsid w:val="004E5E63"/>
    <w:rsid w:val="004E7EAA"/>
    <w:rsid w:val="004F2BEA"/>
    <w:rsid w:val="004F4C9E"/>
    <w:rsid w:val="004F5366"/>
    <w:rsid w:val="004F6F84"/>
    <w:rsid w:val="0050393A"/>
    <w:rsid w:val="0050669D"/>
    <w:rsid w:val="0051172C"/>
    <w:rsid w:val="00516741"/>
    <w:rsid w:val="00517A4F"/>
    <w:rsid w:val="00520211"/>
    <w:rsid w:val="00520873"/>
    <w:rsid w:val="00524400"/>
    <w:rsid w:val="00525549"/>
    <w:rsid w:val="00532488"/>
    <w:rsid w:val="005426A3"/>
    <w:rsid w:val="00543C06"/>
    <w:rsid w:val="005451A9"/>
    <w:rsid w:val="00546591"/>
    <w:rsid w:val="005471D7"/>
    <w:rsid w:val="005475F4"/>
    <w:rsid w:val="005510B1"/>
    <w:rsid w:val="005541E8"/>
    <w:rsid w:val="00555177"/>
    <w:rsid w:val="00555D1E"/>
    <w:rsid w:val="00564EEA"/>
    <w:rsid w:val="005667EE"/>
    <w:rsid w:val="00566E54"/>
    <w:rsid w:val="00567501"/>
    <w:rsid w:val="00571216"/>
    <w:rsid w:val="00571250"/>
    <w:rsid w:val="00573E16"/>
    <w:rsid w:val="00580A76"/>
    <w:rsid w:val="00581D92"/>
    <w:rsid w:val="00584ADD"/>
    <w:rsid w:val="0058598A"/>
    <w:rsid w:val="00585AB3"/>
    <w:rsid w:val="005918DC"/>
    <w:rsid w:val="00591D2F"/>
    <w:rsid w:val="00593878"/>
    <w:rsid w:val="00593EC7"/>
    <w:rsid w:val="005A0FCD"/>
    <w:rsid w:val="005A19F3"/>
    <w:rsid w:val="005A3D6D"/>
    <w:rsid w:val="005A4974"/>
    <w:rsid w:val="005A6DCC"/>
    <w:rsid w:val="005B2F55"/>
    <w:rsid w:val="005B5C58"/>
    <w:rsid w:val="005C000E"/>
    <w:rsid w:val="005C0860"/>
    <w:rsid w:val="005C0B39"/>
    <w:rsid w:val="005C77DB"/>
    <w:rsid w:val="005D43FB"/>
    <w:rsid w:val="005D4949"/>
    <w:rsid w:val="005D5720"/>
    <w:rsid w:val="005E11F7"/>
    <w:rsid w:val="005E2581"/>
    <w:rsid w:val="005F0FD8"/>
    <w:rsid w:val="005F1DD5"/>
    <w:rsid w:val="005F47B8"/>
    <w:rsid w:val="005F6DE1"/>
    <w:rsid w:val="005F70EF"/>
    <w:rsid w:val="005F7E1C"/>
    <w:rsid w:val="0060137C"/>
    <w:rsid w:val="00601B4E"/>
    <w:rsid w:val="00601CDB"/>
    <w:rsid w:val="00602350"/>
    <w:rsid w:val="0060373F"/>
    <w:rsid w:val="0060381C"/>
    <w:rsid w:val="00604F52"/>
    <w:rsid w:val="006073B5"/>
    <w:rsid w:val="006106BA"/>
    <w:rsid w:val="00610E16"/>
    <w:rsid w:val="00611BC1"/>
    <w:rsid w:val="00611DEA"/>
    <w:rsid w:val="00615DC0"/>
    <w:rsid w:val="00616027"/>
    <w:rsid w:val="0061771F"/>
    <w:rsid w:val="00620781"/>
    <w:rsid w:val="006214DF"/>
    <w:rsid w:val="006245F1"/>
    <w:rsid w:val="00626A82"/>
    <w:rsid w:val="00627F2E"/>
    <w:rsid w:val="006304FE"/>
    <w:rsid w:val="00630956"/>
    <w:rsid w:val="00632E61"/>
    <w:rsid w:val="00641547"/>
    <w:rsid w:val="0064341F"/>
    <w:rsid w:val="00646531"/>
    <w:rsid w:val="00647556"/>
    <w:rsid w:val="00656256"/>
    <w:rsid w:val="00660222"/>
    <w:rsid w:val="00665EBA"/>
    <w:rsid w:val="00677FC6"/>
    <w:rsid w:val="00681348"/>
    <w:rsid w:val="006820C5"/>
    <w:rsid w:val="006864BC"/>
    <w:rsid w:val="00690A9C"/>
    <w:rsid w:val="00691CEF"/>
    <w:rsid w:val="0069228B"/>
    <w:rsid w:val="006A0DAE"/>
    <w:rsid w:val="006A20A1"/>
    <w:rsid w:val="006A448D"/>
    <w:rsid w:val="006A65A2"/>
    <w:rsid w:val="006A6FD8"/>
    <w:rsid w:val="006A7925"/>
    <w:rsid w:val="006B25D5"/>
    <w:rsid w:val="006B307D"/>
    <w:rsid w:val="006B344E"/>
    <w:rsid w:val="006B3586"/>
    <w:rsid w:val="006B6669"/>
    <w:rsid w:val="006C0938"/>
    <w:rsid w:val="006C0980"/>
    <w:rsid w:val="006C39F3"/>
    <w:rsid w:val="006C510C"/>
    <w:rsid w:val="006D051E"/>
    <w:rsid w:val="006D2841"/>
    <w:rsid w:val="006D50F8"/>
    <w:rsid w:val="006D7DCD"/>
    <w:rsid w:val="006D7FA4"/>
    <w:rsid w:val="006F110E"/>
    <w:rsid w:val="006F1510"/>
    <w:rsid w:val="006F17E8"/>
    <w:rsid w:val="006F373D"/>
    <w:rsid w:val="006F4D88"/>
    <w:rsid w:val="006F6820"/>
    <w:rsid w:val="007017F8"/>
    <w:rsid w:val="0071422B"/>
    <w:rsid w:val="007168CB"/>
    <w:rsid w:val="0071741A"/>
    <w:rsid w:val="00720CB2"/>
    <w:rsid w:val="007235C0"/>
    <w:rsid w:val="00723CC5"/>
    <w:rsid w:val="007249BF"/>
    <w:rsid w:val="00726B88"/>
    <w:rsid w:val="007335A3"/>
    <w:rsid w:val="00733995"/>
    <w:rsid w:val="00736CC7"/>
    <w:rsid w:val="00740804"/>
    <w:rsid w:val="00741AB8"/>
    <w:rsid w:val="00745E47"/>
    <w:rsid w:val="0075347F"/>
    <w:rsid w:val="00756A0B"/>
    <w:rsid w:val="0075703C"/>
    <w:rsid w:val="00757846"/>
    <w:rsid w:val="00757EF1"/>
    <w:rsid w:val="00760CA4"/>
    <w:rsid w:val="00762819"/>
    <w:rsid w:val="0076326A"/>
    <w:rsid w:val="00777BEB"/>
    <w:rsid w:val="00780806"/>
    <w:rsid w:val="00780842"/>
    <w:rsid w:val="0078091D"/>
    <w:rsid w:val="007812A6"/>
    <w:rsid w:val="007859D6"/>
    <w:rsid w:val="0079099E"/>
    <w:rsid w:val="00792333"/>
    <w:rsid w:val="007932DC"/>
    <w:rsid w:val="0079603B"/>
    <w:rsid w:val="007A0EAE"/>
    <w:rsid w:val="007A272E"/>
    <w:rsid w:val="007B5B34"/>
    <w:rsid w:val="007B662B"/>
    <w:rsid w:val="007C0588"/>
    <w:rsid w:val="007C2BB1"/>
    <w:rsid w:val="007C3964"/>
    <w:rsid w:val="007C39A9"/>
    <w:rsid w:val="007C3D06"/>
    <w:rsid w:val="007C5C25"/>
    <w:rsid w:val="007C62F4"/>
    <w:rsid w:val="007C6AFF"/>
    <w:rsid w:val="007C7563"/>
    <w:rsid w:val="007D2924"/>
    <w:rsid w:val="007D2BFA"/>
    <w:rsid w:val="007D67DB"/>
    <w:rsid w:val="007E3E71"/>
    <w:rsid w:val="007E4652"/>
    <w:rsid w:val="007E6630"/>
    <w:rsid w:val="007E769C"/>
    <w:rsid w:val="007F1782"/>
    <w:rsid w:val="007F53FE"/>
    <w:rsid w:val="00802DFF"/>
    <w:rsid w:val="00802E75"/>
    <w:rsid w:val="00804CDB"/>
    <w:rsid w:val="008055F8"/>
    <w:rsid w:val="00810667"/>
    <w:rsid w:val="00812280"/>
    <w:rsid w:val="00821371"/>
    <w:rsid w:val="008213B0"/>
    <w:rsid w:val="0082161B"/>
    <w:rsid w:val="00830A5D"/>
    <w:rsid w:val="0083134C"/>
    <w:rsid w:val="0083379A"/>
    <w:rsid w:val="00837C39"/>
    <w:rsid w:val="0084088D"/>
    <w:rsid w:val="00842C1D"/>
    <w:rsid w:val="0084404D"/>
    <w:rsid w:val="008450F3"/>
    <w:rsid w:val="00845522"/>
    <w:rsid w:val="00846308"/>
    <w:rsid w:val="008614FE"/>
    <w:rsid w:val="00862ACF"/>
    <w:rsid w:val="008640D8"/>
    <w:rsid w:val="00864CF3"/>
    <w:rsid w:val="0087124B"/>
    <w:rsid w:val="0087153B"/>
    <w:rsid w:val="008738BD"/>
    <w:rsid w:val="00875076"/>
    <w:rsid w:val="00876FA7"/>
    <w:rsid w:val="008770CA"/>
    <w:rsid w:val="00880E36"/>
    <w:rsid w:val="008830E1"/>
    <w:rsid w:val="008840B9"/>
    <w:rsid w:val="008844BA"/>
    <w:rsid w:val="00890E41"/>
    <w:rsid w:val="00892C8E"/>
    <w:rsid w:val="0089539C"/>
    <w:rsid w:val="0089604E"/>
    <w:rsid w:val="0089704B"/>
    <w:rsid w:val="008A0921"/>
    <w:rsid w:val="008A1085"/>
    <w:rsid w:val="008A1179"/>
    <w:rsid w:val="008A2A7A"/>
    <w:rsid w:val="008A3A19"/>
    <w:rsid w:val="008A45DE"/>
    <w:rsid w:val="008A5A50"/>
    <w:rsid w:val="008A72A6"/>
    <w:rsid w:val="008A7BAA"/>
    <w:rsid w:val="008A7FC8"/>
    <w:rsid w:val="008B1200"/>
    <w:rsid w:val="008B1360"/>
    <w:rsid w:val="008B3E3E"/>
    <w:rsid w:val="008B54F3"/>
    <w:rsid w:val="008B58CC"/>
    <w:rsid w:val="008C03DE"/>
    <w:rsid w:val="008C2087"/>
    <w:rsid w:val="008C63FE"/>
    <w:rsid w:val="008D062A"/>
    <w:rsid w:val="008D7B77"/>
    <w:rsid w:val="008E0968"/>
    <w:rsid w:val="008E4909"/>
    <w:rsid w:val="008E6C4C"/>
    <w:rsid w:val="008E7847"/>
    <w:rsid w:val="008F4F4D"/>
    <w:rsid w:val="008F4F76"/>
    <w:rsid w:val="008F5829"/>
    <w:rsid w:val="009004DB"/>
    <w:rsid w:val="00900B34"/>
    <w:rsid w:val="0090143B"/>
    <w:rsid w:val="0090298A"/>
    <w:rsid w:val="009033D7"/>
    <w:rsid w:val="00904E11"/>
    <w:rsid w:val="00906795"/>
    <w:rsid w:val="0090700C"/>
    <w:rsid w:val="00911585"/>
    <w:rsid w:val="00911B28"/>
    <w:rsid w:val="00912253"/>
    <w:rsid w:val="0091292C"/>
    <w:rsid w:val="00912E32"/>
    <w:rsid w:val="00914742"/>
    <w:rsid w:val="0091786C"/>
    <w:rsid w:val="00921CF7"/>
    <w:rsid w:val="00921DE1"/>
    <w:rsid w:val="00922812"/>
    <w:rsid w:val="00923CAE"/>
    <w:rsid w:val="00923D1E"/>
    <w:rsid w:val="00931AE9"/>
    <w:rsid w:val="00935482"/>
    <w:rsid w:val="00940434"/>
    <w:rsid w:val="00942680"/>
    <w:rsid w:val="00942B35"/>
    <w:rsid w:val="00942C7B"/>
    <w:rsid w:val="00950644"/>
    <w:rsid w:val="009514CC"/>
    <w:rsid w:val="00956D57"/>
    <w:rsid w:val="00960FDF"/>
    <w:rsid w:val="0096259C"/>
    <w:rsid w:val="00962C7A"/>
    <w:rsid w:val="00963967"/>
    <w:rsid w:val="00971464"/>
    <w:rsid w:val="0097336F"/>
    <w:rsid w:val="0097718B"/>
    <w:rsid w:val="009810C0"/>
    <w:rsid w:val="00981E28"/>
    <w:rsid w:val="00982157"/>
    <w:rsid w:val="009847CC"/>
    <w:rsid w:val="00985472"/>
    <w:rsid w:val="00985828"/>
    <w:rsid w:val="00990DCC"/>
    <w:rsid w:val="00992F24"/>
    <w:rsid w:val="00995E87"/>
    <w:rsid w:val="009A70DA"/>
    <w:rsid w:val="009B1FD6"/>
    <w:rsid w:val="009B20D6"/>
    <w:rsid w:val="009B2269"/>
    <w:rsid w:val="009B35E7"/>
    <w:rsid w:val="009B51B9"/>
    <w:rsid w:val="009C3F52"/>
    <w:rsid w:val="009C50CC"/>
    <w:rsid w:val="009C5B50"/>
    <w:rsid w:val="009C70AC"/>
    <w:rsid w:val="009D2E0E"/>
    <w:rsid w:val="009D31CF"/>
    <w:rsid w:val="009D3EC7"/>
    <w:rsid w:val="009D6ECC"/>
    <w:rsid w:val="009E138C"/>
    <w:rsid w:val="009E45D3"/>
    <w:rsid w:val="009E6190"/>
    <w:rsid w:val="009E74FB"/>
    <w:rsid w:val="009E7981"/>
    <w:rsid w:val="009F3D3D"/>
    <w:rsid w:val="009F55FB"/>
    <w:rsid w:val="009F6A50"/>
    <w:rsid w:val="00A01F8E"/>
    <w:rsid w:val="00A0325C"/>
    <w:rsid w:val="00A044C5"/>
    <w:rsid w:val="00A04F71"/>
    <w:rsid w:val="00A1118A"/>
    <w:rsid w:val="00A1203B"/>
    <w:rsid w:val="00A131E8"/>
    <w:rsid w:val="00A13771"/>
    <w:rsid w:val="00A1553D"/>
    <w:rsid w:val="00A16C6D"/>
    <w:rsid w:val="00A2201D"/>
    <w:rsid w:val="00A24260"/>
    <w:rsid w:val="00A272CD"/>
    <w:rsid w:val="00A274B2"/>
    <w:rsid w:val="00A27CB5"/>
    <w:rsid w:val="00A34551"/>
    <w:rsid w:val="00A35C9D"/>
    <w:rsid w:val="00A35FA2"/>
    <w:rsid w:val="00A37472"/>
    <w:rsid w:val="00A41AB6"/>
    <w:rsid w:val="00A44323"/>
    <w:rsid w:val="00A47EC8"/>
    <w:rsid w:val="00A51414"/>
    <w:rsid w:val="00A5302A"/>
    <w:rsid w:val="00A535CD"/>
    <w:rsid w:val="00A54CCE"/>
    <w:rsid w:val="00A55B3F"/>
    <w:rsid w:val="00A60119"/>
    <w:rsid w:val="00A617CF"/>
    <w:rsid w:val="00A775F2"/>
    <w:rsid w:val="00A87893"/>
    <w:rsid w:val="00A918EF"/>
    <w:rsid w:val="00A926F1"/>
    <w:rsid w:val="00A96A19"/>
    <w:rsid w:val="00A96A28"/>
    <w:rsid w:val="00A96F00"/>
    <w:rsid w:val="00AA1F43"/>
    <w:rsid w:val="00AA6293"/>
    <w:rsid w:val="00AB4EEB"/>
    <w:rsid w:val="00AC01D2"/>
    <w:rsid w:val="00AC06BC"/>
    <w:rsid w:val="00AC45C9"/>
    <w:rsid w:val="00AC4CB0"/>
    <w:rsid w:val="00AC5658"/>
    <w:rsid w:val="00AC727B"/>
    <w:rsid w:val="00AD04C4"/>
    <w:rsid w:val="00AD1922"/>
    <w:rsid w:val="00AD2AD0"/>
    <w:rsid w:val="00AD3034"/>
    <w:rsid w:val="00AD47C0"/>
    <w:rsid w:val="00AD6B91"/>
    <w:rsid w:val="00AD6E58"/>
    <w:rsid w:val="00AE15A2"/>
    <w:rsid w:val="00AE4542"/>
    <w:rsid w:val="00AE74E6"/>
    <w:rsid w:val="00AF1424"/>
    <w:rsid w:val="00AF5520"/>
    <w:rsid w:val="00AF5717"/>
    <w:rsid w:val="00AF5E4B"/>
    <w:rsid w:val="00B0162E"/>
    <w:rsid w:val="00B01804"/>
    <w:rsid w:val="00B046DB"/>
    <w:rsid w:val="00B04756"/>
    <w:rsid w:val="00B06BFE"/>
    <w:rsid w:val="00B148C3"/>
    <w:rsid w:val="00B14C21"/>
    <w:rsid w:val="00B165C8"/>
    <w:rsid w:val="00B17298"/>
    <w:rsid w:val="00B21C3D"/>
    <w:rsid w:val="00B22776"/>
    <w:rsid w:val="00B2592A"/>
    <w:rsid w:val="00B32DD7"/>
    <w:rsid w:val="00B41F2F"/>
    <w:rsid w:val="00B44B2B"/>
    <w:rsid w:val="00B44B4F"/>
    <w:rsid w:val="00B50F94"/>
    <w:rsid w:val="00B52155"/>
    <w:rsid w:val="00B60116"/>
    <w:rsid w:val="00B60DCB"/>
    <w:rsid w:val="00B61A86"/>
    <w:rsid w:val="00B62CDA"/>
    <w:rsid w:val="00B656C3"/>
    <w:rsid w:val="00B65DF8"/>
    <w:rsid w:val="00B67C38"/>
    <w:rsid w:val="00B717A4"/>
    <w:rsid w:val="00B723B0"/>
    <w:rsid w:val="00B72CD7"/>
    <w:rsid w:val="00B775FB"/>
    <w:rsid w:val="00B80EDB"/>
    <w:rsid w:val="00B83F0D"/>
    <w:rsid w:val="00B84E7D"/>
    <w:rsid w:val="00B85831"/>
    <w:rsid w:val="00B85AF9"/>
    <w:rsid w:val="00B8727F"/>
    <w:rsid w:val="00B93AB8"/>
    <w:rsid w:val="00B976E5"/>
    <w:rsid w:val="00BA50B9"/>
    <w:rsid w:val="00BA6034"/>
    <w:rsid w:val="00BA7E9F"/>
    <w:rsid w:val="00BB1614"/>
    <w:rsid w:val="00BB4756"/>
    <w:rsid w:val="00BB7F7D"/>
    <w:rsid w:val="00BC09F3"/>
    <w:rsid w:val="00BC6F19"/>
    <w:rsid w:val="00BC71C8"/>
    <w:rsid w:val="00BC7576"/>
    <w:rsid w:val="00BD1560"/>
    <w:rsid w:val="00BD15ED"/>
    <w:rsid w:val="00BD1C46"/>
    <w:rsid w:val="00BD2B6F"/>
    <w:rsid w:val="00BD2C84"/>
    <w:rsid w:val="00BD6B46"/>
    <w:rsid w:val="00BE2A34"/>
    <w:rsid w:val="00BE67A1"/>
    <w:rsid w:val="00BE6EDC"/>
    <w:rsid w:val="00BF1036"/>
    <w:rsid w:val="00C03C35"/>
    <w:rsid w:val="00C06330"/>
    <w:rsid w:val="00C11370"/>
    <w:rsid w:val="00C16FA5"/>
    <w:rsid w:val="00C17AB8"/>
    <w:rsid w:val="00C30CA7"/>
    <w:rsid w:val="00C3405F"/>
    <w:rsid w:val="00C349B9"/>
    <w:rsid w:val="00C369BE"/>
    <w:rsid w:val="00C37224"/>
    <w:rsid w:val="00C3744E"/>
    <w:rsid w:val="00C45112"/>
    <w:rsid w:val="00C4626A"/>
    <w:rsid w:val="00C466F5"/>
    <w:rsid w:val="00C522EE"/>
    <w:rsid w:val="00C54621"/>
    <w:rsid w:val="00C56AF7"/>
    <w:rsid w:val="00C57BBB"/>
    <w:rsid w:val="00C629E4"/>
    <w:rsid w:val="00C63A6E"/>
    <w:rsid w:val="00C64860"/>
    <w:rsid w:val="00C678BE"/>
    <w:rsid w:val="00C754F3"/>
    <w:rsid w:val="00C759BB"/>
    <w:rsid w:val="00C77AFF"/>
    <w:rsid w:val="00C82199"/>
    <w:rsid w:val="00C83134"/>
    <w:rsid w:val="00C83217"/>
    <w:rsid w:val="00C83B13"/>
    <w:rsid w:val="00C852EC"/>
    <w:rsid w:val="00C8758A"/>
    <w:rsid w:val="00C9097E"/>
    <w:rsid w:val="00C90E12"/>
    <w:rsid w:val="00C92473"/>
    <w:rsid w:val="00C94CE7"/>
    <w:rsid w:val="00C97D39"/>
    <w:rsid w:val="00CA2A27"/>
    <w:rsid w:val="00CA5F8F"/>
    <w:rsid w:val="00CA6CE9"/>
    <w:rsid w:val="00CA70A0"/>
    <w:rsid w:val="00CA7C52"/>
    <w:rsid w:val="00CB0242"/>
    <w:rsid w:val="00CB43E4"/>
    <w:rsid w:val="00CB5C32"/>
    <w:rsid w:val="00CB7713"/>
    <w:rsid w:val="00CC0CF7"/>
    <w:rsid w:val="00CC548D"/>
    <w:rsid w:val="00CC566A"/>
    <w:rsid w:val="00CC7C34"/>
    <w:rsid w:val="00CD2AC3"/>
    <w:rsid w:val="00CE4C49"/>
    <w:rsid w:val="00CE665F"/>
    <w:rsid w:val="00CE6837"/>
    <w:rsid w:val="00CE7126"/>
    <w:rsid w:val="00CE75AE"/>
    <w:rsid w:val="00CF34B7"/>
    <w:rsid w:val="00CF5B80"/>
    <w:rsid w:val="00CF6118"/>
    <w:rsid w:val="00CF76C3"/>
    <w:rsid w:val="00D00F99"/>
    <w:rsid w:val="00D026B1"/>
    <w:rsid w:val="00D03162"/>
    <w:rsid w:val="00D0323B"/>
    <w:rsid w:val="00D04A3C"/>
    <w:rsid w:val="00D061CB"/>
    <w:rsid w:val="00D079E3"/>
    <w:rsid w:val="00D07A08"/>
    <w:rsid w:val="00D07CA4"/>
    <w:rsid w:val="00D10099"/>
    <w:rsid w:val="00D10C5D"/>
    <w:rsid w:val="00D146C3"/>
    <w:rsid w:val="00D14786"/>
    <w:rsid w:val="00D15AA6"/>
    <w:rsid w:val="00D16523"/>
    <w:rsid w:val="00D168FB"/>
    <w:rsid w:val="00D222E0"/>
    <w:rsid w:val="00D23EC9"/>
    <w:rsid w:val="00D2642B"/>
    <w:rsid w:val="00D2662A"/>
    <w:rsid w:val="00D26B11"/>
    <w:rsid w:val="00D3174B"/>
    <w:rsid w:val="00D31F2E"/>
    <w:rsid w:val="00D32953"/>
    <w:rsid w:val="00D33184"/>
    <w:rsid w:val="00D37B24"/>
    <w:rsid w:val="00D43C89"/>
    <w:rsid w:val="00D45D3E"/>
    <w:rsid w:val="00D4748F"/>
    <w:rsid w:val="00D47C2B"/>
    <w:rsid w:val="00D525B2"/>
    <w:rsid w:val="00D54394"/>
    <w:rsid w:val="00D568CF"/>
    <w:rsid w:val="00D57133"/>
    <w:rsid w:val="00D57BB9"/>
    <w:rsid w:val="00D60F5D"/>
    <w:rsid w:val="00D71716"/>
    <w:rsid w:val="00D75B45"/>
    <w:rsid w:val="00D76328"/>
    <w:rsid w:val="00D77967"/>
    <w:rsid w:val="00D77A76"/>
    <w:rsid w:val="00D839F5"/>
    <w:rsid w:val="00D842C4"/>
    <w:rsid w:val="00D8476D"/>
    <w:rsid w:val="00D86777"/>
    <w:rsid w:val="00D879C0"/>
    <w:rsid w:val="00D90E05"/>
    <w:rsid w:val="00D929E6"/>
    <w:rsid w:val="00D942A0"/>
    <w:rsid w:val="00D95944"/>
    <w:rsid w:val="00D96778"/>
    <w:rsid w:val="00D9785C"/>
    <w:rsid w:val="00D97BD2"/>
    <w:rsid w:val="00DA0343"/>
    <w:rsid w:val="00DA659C"/>
    <w:rsid w:val="00DA7F9A"/>
    <w:rsid w:val="00DB1617"/>
    <w:rsid w:val="00DB259E"/>
    <w:rsid w:val="00DB4DC1"/>
    <w:rsid w:val="00DB5CB2"/>
    <w:rsid w:val="00DD0333"/>
    <w:rsid w:val="00DD2EC5"/>
    <w:rsid w:val="00DD766D"/>
    <w:rsid w:val="00DE0B02"/>
    <w:rsid w:val="00DE2EFE"/>
    <w:rsid w:val="00DE3FD1"/>
    <w:rsid w:val="00DE436A"/>
    <w:rsid w:val="00DF59C4"/>
    <w:rsid w:val="00DF5FD1"/>
    <w:rsid w:val="00DF73EF"/>
    <w:rsid w:val="00E01046"/>
    <w:rsid w:val="00E05169"/>
    <w:rsid w:val="00E07700"/>
    <w:rsid w:val="00E101B4"/>
    <w:rsid w:val="00E1494B"/>
    <w:rsid w:val="00E15641"/>
    <w:rsid w:val="00E2083D"/>
    <w:rsid w:val="00E23861"/>
    <w:rsid w:val="00E245AA"/>
    <w:rsid w:val="00E2478A"/>
    <w:rsid w:val="00E2486F"/>
    <w:rsid w:val="00E27B70"/>
    <w:rsid w:val="00E27CFD"/>
    <w:rsid w:val="00E27EB1"/>
    <w:rsid w:val="00E365DE"/>
    <w:rsid w:val="00E36FBF"/>
    <w:rsid w:val="00E41FB0"/>
    <w:rsid w:val="00E454C4"/>
    <w:rsid w:val="00E46B61"/>
    <w:rsid w:val="00E47532"/>
    <w:rsid w:val="00E47564"/>
    <w:rsid w:val="00E50049"/>
    <w:rsid w:val="00E524BD"/>
    <w:rsid w:val="00E53AF0"/>
    <w:rsid w:val="00E547BD"/>
    <w:rsid w:val="00E56D04"/>
    <w:rsid w:val="00E60DDD"/>
    <w:rsid w:val="00E62028"/>
    <w:rsid w:val="00E65AAE"/>
    <w:rsid w:val="00E65F1B"/>
    <w:rsid w:val="00E66181"/>
    <w:rsid w:val="00E66AE3"/>
    <w:rsid w:val="00E67885"/>
    <w:rsid w:val="00E7005C"/>
    <w:rsid w:val="00E75D58"/>
    <w:rsid w:val="00E75FC2"/>
    <w:rsid w:val="00E76A05"/>
    <w:rsid w:val="00E77A7B"/>
    <w:rsid w:val="00E8227D"/>
    <w:rsid w:val="00E82779"/>
    <w:rsid w:val="00E83E5A"/>
    <w:rsid w:val="00E85407"/>
    <w:rsid w:val="00E8734D"/>
    <w:rsid w:val="00E90914"/>
    <w:rsid w:val="00E916D4"/>
    <w:rsid w:val="00E91C28"/>
    <w:rsid w:val="00E91C7F"/>
    <w:rsid w:val="00E91EEE"/>
    <w:rsid w:val="00E93A50"/>
    <w:rsid w:val="00E946AA"/>
    <w:rsid w:val="00E94F92"/>
    <w:rsid w:val="00EA0338"/>
    <w:rsid w:val="00EA1D4B"/>
    <w:rsid w:val="00EA2E1C"/>
    <w:rsid w:val="00EA391B"/>
    <w:rsid w:val="00EB11C1"/>
    <w:rsid w:val="00EB137E"/>
    <w:rsid w:val="00EB33A7"/>
    <w:rsid w:val="00EB38A6"/>
    <w:rsid w:val="00EB5403"/>
    <w:rsid w:val="00EB6DB5"/>
    <w:rsid w:val="00EC11DC"/>
    <w:rsid w:val="00EC43E3"/>
    <w:rsid w:val="00EC5146"/>
    <w:rsid w:val="00EE0162"/>
    <w:rsid w:val="00EE1703"/>
    <w:rsid w:val="00EE1B9E"/>
    <w:rsid w:val="00EE2482"/>
    <w:rsid w:val="00EE2EDE"/>
    <w:rsid w:val="00EE3CC7"/>
    <w:rsid w:val="00EE598D"/>
    <w:rsid w:val="00EF023B"/>
    <w:rsid w:val="00EF2246"/>
    <w:rsid w:val="00EF37DF"/>
    <w:rsid w:val="00EF3F99"/>
    <w:rsid w:val="00EF4BF6"/>
    <w:rsid w:val="00F06676"/>
    <w:rsid w:val="00F10D8E"/>
    <w:rsid w:val="00F14874"/>
    <w:rsid w:val="00F14924"/>
    <w:rsid w:val="00F1547C"/>
    <w:rsid w:val="00F17616"/>
    <w:rsid w:val="00F177CD"/>
    <w:rsid w:val="00F22255"/>
    <w:rsid w:val="00F229DE"/>
    <w:rsid w:val="00F23F60"/>
    <w:rsid w:val="00F27D43"/>
    <w:rsid w:val="00F315EA"/>
    <w:rsid w:val="00F363C1"/>
    <w:rsid w:val="00F37467"/>
    <w:rsid w:val="00F374CD"/>
    <w:rsid w:val="00F44035"/>
    <w:rsid w:val="00F45B30"/>
    <w:rsid w:val="00F4692C"/>
    <w:rsid w:val="00F46D66"/>
    <w:rsid w:val="00F514B5"/>
    <w:rsid w:val="00F543C1"/>
    <w:rsid w:val="00F565A0"/>
    <w:rsid w:val="00F57892"/>
    <w:rsid w:val="00F57BAF"/>
    <w:rsid w:val="00F60B5C"/>
    <w:rsid w:val="00F60CB7"/>
    <w:rsid w:val="00F61520"/>
    <w:rsid w:val="00F61ECB"/>
    <w:rsid w:val="00F6322F"/>
    <w:rsid w:val="00F63C49"/>
    <w:rsid w:val="00F71197"/>
    <w:rsid w:val="00F7128A"/>
    <w:rsid w:val="00F72F2F"/>
    <w:rsid w:val="00F7653E"/>
    <w:rsid w:val="00F770AC"/>
    <w:rsid w:val="00F82BBA"/>
    <w:rsid w:val="00F84BE5"/>
    <w:rsid w:val="00F91D48"/>
    <w:rsid w:val="00F95838"/>
    <w:rsid w:val="00F95A08"/>
    <w:rsid w:val="00FA00FA"/>
    <w:rsid w:val="00FA30B7"/>
    <w:rsid w:val="00FA3D02"/>
    <w:rsid w:val="00FA5B8B"/>
    <w:rsid w:val="00FA7035"/>
    <w:rsid w:val="00FA75AA"/>
    <w:rsid w:val="00FB2DB8"/>
    <w:rsid w:val="00FB3656"/>
    <w:rsid w:val="00FB3F6E"/>
    <w:rsid w:val="00FB5986"/>
    <w:rsid w:val="00FC6E29"/>
    <w:rsid w:val="00FD251D"/>
    <w:rsid w:val="00FE054B"/>
    <w:rsid w:val="00FE4FD3"/>
    <w:rsid w:val="00FE6817"/>
    <w:rsid w:val="00FF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CB606"/>
  <w15:docId w15:val="{6F244737-CFB0-42CC-B54E-CCBBBE9A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C38"/>
    <w:rPr>
      <w:rFonts w:ascii="Arial" w:eastAsia="Times New Roman" w:hAnsi="Arial"/>
      <w:sz w:val="22"/>
      <w:szCs w:val="24"/>
      <w:lang w:eastAsia="en-US"/>
    </w:rPr>
  </w:style>
  <w:style w:type="paragraph" w:styleId="Heading1">
    <w:name w:val="heading 1"/>
    <w:basedOn w:val="Normal"/>
    <w:next w:val="TekstOsnovni"/>
    <w:link w:val="Heading1Char"/>
    <w:qFormat/>
    <w:rsid w:val="00BA7E9F"/>
    <w:pPr>
      <w:keepNext/>
      <w:overflowPunct w:val="0"/>
      <w:autoSpaceDE w:val="0"/>
      <w:autoSpaceDN w:val="0"/>
      <w:adjustRightInd w:val="0"/>
      <w:spacing w:before="240" w:after="120"/>
      <w:textAlignment w:val="baseline"/>
      <w:outlineLvl w:val="0"/>
    </w:pPr>
    <w:rPr>
      <w:b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7C38"/>
    <w:pPr>
      <w:widowControl w:val="0"/>
      <w:tabs>
        <w:tab w:val="center" w:pos="4451"/>
        <w:tab w:val="right" w:pos="9923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B67C38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rsid w:val="00B67C38"/>
    <w:pPr>
      <w:tabs>
        <w:tab w:val="center" w:pos="4961"/>
        <w:tab w:val="right" w:pos="9923"/>
      </w:tabs>
    </w:pPr>
    <w:rPr>
      <w:szCs w:val="20"/>
    </w:rPr>
  </w:style>
  <w:style w:type="character" w:customStyle="1" w:styleId="FooterChar">
    <w:name w:val="Footer Char"/>
    <w:link w:val="Footer"/>
    <w:rsid w:val="00B67C38"/>
    <w:rPr>
      <w:rFonts w:ascii="Arial" w:eastAsia="Times New Roman" w:hAnsi="Arial" w:cs="Times New Roman"/>
      <w:szCs w:val="20"/>
    </w:rPr>
  </w:style>
  <w:style w:type="character" w:styleId="PageNumber">
    <w:name w:val="page number"/>
    <w:basedOn w:val="DefaultParagraphFont"/>
    <w:rsid w:val="00B67C38"/>
  </w:style>
  <w:style w:type="paragraph" w:styleId="HTMLPreformatted">
    <w:name w:val="HTML Preformatted"/>
    <w:basedOn w:val="Normal"/>
    <w:link w:val="HTMLPreformattedChar"/>
    <w:rsid w:val="00B67C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B67C38"/>
    <w:rPr>
      <w:rFonts w:ascii="Courier New" w:eastAsia="Courier New" w:hAnsi="Courier New" w:cs="Courier New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12EC6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012EC6"/>
    <w:rPr>
      <w:rFonts w:ascii="Consolas" w:hAnsi="Consolas" w:cs="Consolas"/>
      <w:sz w:val="21"/>
      <w:szCs w:val="21"/>
    </w:rPr>
  </w:style>
  <w:style w:type="table" w:styleId="TableGrid">
    <w:name w:val="Table Grid"/>
    <w:basedOn w:val="TableNormal"/>
    <w:uiPriority w:val="59"/>
    <w:rsid w:val="00F36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2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2581"/>
    <w:rPr>
      <w:rFonts w:ascii="Tahoma" w:eastAsia="Times New Roman" w:hAnsi="Tahoma" w:cs="Tahoma"/>
      <w:sz w:val="16"/>
      <w:szCs w:val="16"/>
    </w:rPr>
  </w:style>
  <w:style w:type="character" w:customStyle="1" w:styleId="EmailStyle27">
    <w:name w:val="EmailStyle27"/>
    <w:semiHidden/>
    <w:rsid w:val="005E2581"/>
    <w:rPr>
      <w:rFonts w:ascii="Arial" w:hAnsi="Arial" w:cs="Arial"/>
      <w:color w:val="000080"/>
      <w:sz w:val="20"/>
      <w:szCs w:val="20"/>
    </w:rPr>
  </w:style>
  <w:style w:type="character" w:customStyle="1" w:styleId="HRaukar">
    <w:name w:val="HRaukar"/>
    <w:semiHidden/>
    <w:rsid w:val="002E6953"/>
    <w:rPr>
      <w:rFonts w:ascii="Arial" w:hAnsi="Arial" w:cs="Arial"/>
      <w:color w:val="000080"/>
      <w:sz w:val="20"/>
      <w:szCs w:val="20"/>
    </w:rPr>
  </w:style>
  <w:style w:type="paragraph" w:customStyle="1" w:styleId="Default">
    <w:name w:val="Default"/>
    <w:rsid w:val="0079233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aliases w:val="FM"/>
    <w:basedOn w:val="Normal"/>
    <w:uiPriority w:val="34"/>
    <w:qFormat/>
    <w:rsid w:val="00EB137E"/>
    <w:pPr>
      <w:ind w:left="720"/>
      <w:contextualSpacing/>
    </w:pPr>
  </w:style>
  <w:style w:type="paragraph" w:styleId="BodyText">
    <w:name w:val="Body Text"/>
    <w:basedOn w:val="Normal"/>
    <w:link w:val="BodyTextChar"/>
    <w:rsid w:val="00EB38A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B38A6"/>
    <w:rPr>
      <w:rFonts w:ascii="Arial" w:eastAsia="Times New Roman" w:hAnsi="Arial"/>
      <w:sz w:val="22"/>
      <w:szCs w:val="24"/>
      <w:lang w:eastAsia="en-US"/>
    </w:rPr>
  </w:style>
  <w:style w:type="character" w:styleId="CommentReference">
    <w:name w:val="annotation reference"/>
    <w:uiPriority w:val="99"/>
    <w:rsid w:val="00EB38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B38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8A6"/>
    <w:rPr>
      <w:rFonts w:ascii="Arial" w:eastAsia="Times New Roman" w:hAnsi="Arial"/>
      <w:lang w:eastAsia="en-US"/>
    </w:rPr>
  </w:style>
  <w:style w:type="paragraph" w:customStyle="1" w:styleId="AOGenNum3List">
    <w:name w:val="AOGenNum3List"/>
    <w:basedOn w:val="AOGenNum3"/>
    <w:rsid w:val="00EB38A6"/>
    <w:pPr>
      <w:numPr>
        <w:ilvl w:val="1"/>
      </w:numPr>
    </w:pPr>
  </w:style>
  <w:style w:type="paragraph" w:customStyle="1" w:styleId="AOGenNum3">
    <w:name w:val="AOGenNum3"/>
    <w:basedOn w:val="Normal"/>
    <w:next w:val="AOGenNum3List"/>
    <w:rsid w:val="00EB38A6"/>
    <w:pPr>
      <w:numPr>
        <w:numId w:val="3"/>
      </w:numPr>
      <w:spacing w:before="240" w:line="260" w:lineRule="atLeast"/>
      <w:jc w:val="both"/>
    </w:pPr>
    <w:rPr>
      <w:rFonts w:ascii="Times New Roman" w:eastAsia="SimSun" w:hAnsi="Times New Roman"/>
      <w:szCs w:val="22"/>
      <w:lang w:val="en-GB"/>
    </w:rPr>
  </w:style>
  <w:style w:type="paragraph" w:customStyle="1" w:styleId="Absatzlinksbndig">
    <w:name w:val="* Absatz linksbündig"/>
    <w:rsid w:val="00EB38A6"/>
    <w:pPr>
      <w:widowControl w:val="0"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8A6"/>
    <w:rPr>
      <w:rFonts w:ascii="Arial" w:eastAsia="Times New Roman" w:hAnsi="Arial"/>
      <w:b/>
      <w:bCs/>
      <w:lang w:eastAsia="en-US"/>
    </w:rPr>
  </w:style>
  <w:style w:type="paragraph" w:customStyle="1" w:styleId="Char">
    <w:name w:val="Char"/>
    <w:basedOn w:val="Normal"/>
    <w:rsid w:val="00220D12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0"/>
      <w:lang w:val="en-US" w:eastAsia="hr-HR"/>
    </w:rPr>
  </w:style>
  <w:style w:type="paragraph" w:styleId="NoSpacing">
    <w:name w:val="No Spacing"/>
    <w:uiPriority w:val="1"/>
    <w:qFormat/>
    <w:rsid w:val="0058598A"/>
    <w:rPr>
      <w:sz w:val="22"/>
      <w:szCs w:val="22"/>
      <w:lang w:eastAsia="en-US"/>
    </w:rPr>
  </w:style>
  <w:style w:type="character" w:styleId="Hyperlink">
    <w:name w:val="Hyperlink"/>
    <w:unhideWhenUsed/>
    <w:rsid w:val="00E56D04"/>
    <w:rPr>
      <w:color w:val="0000FF"/>
      <w:u w:val="single"/>
    </w:rPr>
  </w:style>
  <w:style w:type="paragraph" w:customStyle="1" w:styleId="Char0">
    <w:name w:val="Char"/>
    <w:basedOn w:val="Normal"/>
    <w:rsid w:val="00C678BE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0"/>
      <w:lang w:val="en-US" w:eastAsia="hr-HR"/>
    </w:rPr>
  </w:style>
  <w:style w:type="paragraph" w:styleId="TOC1">
    <w:name w:val="toc 1"/>
    <w:basedOn w:val="Normal"/>
    <w:next w:val="Normal"/>
    <w:autoRedefine/>
    <w:semiHidden/>
    <w:rsid w:val="001A63A8"/>
    <w:pPr>
      <w:tabs>
        <w:tab w:val="right" w:leader="dot" w:pos="9072"/>
      </w:tabs>
      <w:overflowPunct w:val="0"/>
      <w:autoSpaceDE w:val="0"/>
      <w:autoSpaceDN w:val="0"/>
      <w:adjustRightInd w:val="0"/>
      <w:spacing w:before="120"/>
      <w:textAlignment w:val="baseline"/>
    </w:pPr>
    <w:rPr>
      <w:caps/>
      <w:noProof/>
      <w:color w:val="000000"/>
      <w:sz w:val="16"/>
      <w:szCs w:val="20"/>
    </w:rPr>
  </w:style>
  <w:style w:type="paragraph" w:customStyle="1" w:styleId="Char1">
    <w:name w:val="Char"/>
    <w:basedOn w:val="Normal"/>
    <w:rsid w:val="00D95944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0"/>
      <w:lang w:val="en-US"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083A3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BA7E9F"/>
    <w:rPr>
      <w:rFonts w:ascii="Arial" w:eastAsia="Times New Roman" w:hAnsi="Arial"/>
      <w:b/>
      <w:caps/>
      <w:sz w:val="24"/>
      <w:lang w:eastAsia="en-US"/>
    </w:rPr>
  </w:style>
  <w:style w:type="paragraph" w:customStyle="1" w:styleId="TekstOsnovni">
    <w:name w:val="Tekst Osnovni"/>
    <w:basedOn w:val="Normal"/>
    <w:rsid w:val="00BA7E9F"/>
    <w:pPr>
      <w:overflowPunct w:val="0"/>
      <w:autoSpaceDE w:val="0"/>
      <w:autoSpaceDN w:val="0"/>
      <w:adjustRightInd w:val="0"/>
      <w:spacing w:before="60" w:after="120"/>
      <w:ind w:left="454"/>
      <w:textAlignment w:val="baseline"/>
    </w:pPr>
    <w:rPr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5F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5FC2"/>
    <w:rPr>
      <w:rFonts w:ascii="Arial" w:eastAsia="Times New Roman" w:hAnsi="Arial"/>
      <w:sz w:val="22"/>
      <w:szCs w:val="24"/>
      <w:lang w:eastAsia="en-US"/>
    </w:rPr>
  </w:style>
  <w:style w:type="paragraph" w:styleId="List2">
    <w:name w:val="List 2"/>
    <w:basedOn w:val="Normal"/>
    <w:rsid w:val="00960FDF"/>
    <w:pPr>
      <w:ind w:left="720" w:hanging="360"/>
    </w:pPr>
    <w:rPr>
      <w:rFonts w:ascii="Times New Roman" w:hAnsi="Times New Roman"/>
      <w:sz w:val="20"/>
      <w:szCs w:val="20"/>
      <w:lang w:val="hu-HU" w:eastAsia="hu-HU"/>
    </w:rPr>
  </w:style>
  <w:style w:type="paragraph" w:customStyle="1" w:styleId="Stlus3">
    <w:name w:val="Stílus3"/>
    <w:basedOn w:val="Normal"/>
    <w:link w:val="Stlus3Char"/>
    <w:qFormat/>
    <w:rsid w:val="00960FDF"/>
    <w:pPr>
      <w:keepNext/>
      <w:keepLines/>
      <w:tabs>
        <w:tab w:val="left" w:pos="851"/>
      </w:tabs>
      <w:ind w:left="851" w:hanging="851"/>
      <w:jc w:val="both"/>
    </w:pPr>
    <w:rPr>
      <w:b/>
      <w:bCs/>
      <w:snapToGrid w:val="0"/>
      <w:sz w:val="24"/>
      <w:szCs w:val="20"/>
      <w:lang w:val="hu-HU" w:eastAsia="hu-HU"/>
    </w:rPr>
  </w:style>
  <w:style w:type="character" w:customStyle="1" w:styleId="Stlus3Char">
    <w:name w:val="Stílus3 Char"/>
    <w:link w:val="Stlus3"/>
    <w:rsid w:val="00960FDF"/>
    <w:rPr>
      <w:rFonts w:ascii="Arial" w:eastAsia="Times New Roman" w:hAnsi="Arial"/>
      <w:b/>
      <w:bCs/>
      <w:snapToGrid w:val="0"/>
      <w:sz w:val="24"/>
      <w:lang w:val="hu-HU" w:eastAsia="hu-HU"/>
    </w:rPr>
  </w:style>
  <w:style w:type="character" w:customStyle="1" w:styleId="jlqj4b">
    <w:name w:val="jlqj4b"/>
    <w:basedOn w:val="DefaultParagraphFont"/>
    <w:rsid w:val="004C6B10"/>
  </w:style>
  <w:style w:type="paragraph" w:customStyle="1" w:styleId="TekstOsnovniNumerirani">
    <w:name w:val="Tekst Osnovni Numerirani"/>
    <w:basedOn w:val="Normal"/>
    <w:next w:val="TekstOsnovni"/>
    <w:autoRedefine/>
    <w:rsid w:val="00DE3FD1"/>
    <w:pPr>
      <w:tabs>
        <w:tab w:val="num" w:pos="454"/>
      </w:tabs>
      <w:overflowPunct w:val="0"/>
      <w:autoSpaceDE w:val="0"/>
      <w:autoSpaceDN w:val="0"/>
      <w:adjustRightInd w:val="0"/>
      <w:spacing w:before="60" w:after="120"/>
      <w:ind w:left="454" w:hanging="454"/>
      <w:textAlignment w:val="baseline"/>
    </w:pPr>
    <w:rPr>
      <w:sz w:val="24"/>
      <w:szCs w:val="20"/>
    </w:rPr>
  </w:style>
  <w:style w:type="paragraph" w:styleId="Revision">
    <w:name w:val="Revision"/>
    <w:hidden/>
    <w:uiPriority w:val="99"/>
    <w:semiHidden/>
    <w:rsid w:val="00CA5F8F"/>
    <w:rPr>
      <w:rFonts w:ascii="Arial" w:eastAsia="Times New Roman" w:hAnsi="Arial"/>
      <w:sz w:val="2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65EBA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har"/>
    <w:qFormat/>
    <w:rsid w:val="00864CF3"/>
    <w:pPr>
      <w:numPr>
        <w:numId w:val="23"/>
      </w:numPr>
    </w:pPr>
    <w:rPr>
      <w:rFonts w:asciiTheme="minorHAnsi" w:hAnsiTheme="minorHAnsi" w:cstheme="minorHAnsi"/>
      <w:szCs w:val="22"/>
    </w:rPr>
  </w:style>
  <w:style w:type="character" w:customStyle="1" w:styleId="Style1Char">
    <w:name w:val="Style1 Char"/>
    <w:basedOn w:val="DefaultParagraphFont"/>
    <w:link w:val="Style1"/>
    <w:rsid w:val="00864CF3"/>
    <w:rPr>
      <w:rFonts w:asciiTheme="minorHAnsi" w:eastAsia="Times New Roman" w:hAnsiTheme="minorHAnsi" w:cs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9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79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7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34738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904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09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52008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20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6538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401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4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drija.biscan@ina.h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na.hr/arib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rija.biscan@ina.h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a.hr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Poklepo\Application%20Data\Microsoft\Templates\INA\Memo.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143C4C278BE545974FC0CFB55FDC6A" ma:contentTypeVersion="1" ma:contentTypeDescription="Create a new document." ma:contentTypeScope="" ma:versionID="8ceb3dbe2b59448d836375d82c913421">
  <xsd:schema xmlns:xsd="http://www.w3.org/2001/XMLSchema" xmlns:xs="http://www.w3.org/2001/XMLSchema" xmlns:p="http://schemas.microsoft.com/office/2006/metadata/properties" xmlns:ns2="e30f6763-01b0-4822-a720-9275b463051c" targetNamespace="http://schemas.microsoft.com/office/2006/metadata/properties" ma:root="true" ma:fieldsID="bd500ce539f5a0fa6b48a1216749b1ca" ns2:_="">
    <xsd:import namespace="e30f6763-01b0-4822-a720-9275b463051c"/>
    <xsd:element name="properties">
      <xsd:complexType>
        <xsd:sequence>
          <xsd:element name="documentManagement">
            <xsd:complexType>
              <xsd:all>
                <xsd:element ref="ns2:Ko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f6763-01b0-4822-a720-9275b463051c" elementFormDefault="qualified">
    <xsd:import namespace="http://schemas.microsoft.com/office/2006/documentManagement/types"/>
    <xsd:import namespace="http://schemas.microsoft.com/office/infopath/2007/PartnerControls"/>
    <xsd:element name="Komentar" ma:index="8" nillable="true" ma:displayName="Komentar" ma:internalName="Ko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Komentar xmlns="e30f6763-01b0-4822-a720-9275b463051c" xsi:nil="true"/>
  </documentManagement>
</p:properties>
</file>

<file path=customXml/itemProps1.xml><?xml version="1.0" encoding="utf-8"?>
<ds:datastoreItem xmlns:ds="http://schemas.openxmlformats.org/officeDocument/2006/customXml" ds:itemID="{56F31AAA-A906-462E-86E1-276E92214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C71678-511A-4592-B2DD-E944BEE975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F0FC66-99B9-41B7-963D-41F48EE31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f6763-01b0-4822-a720-9275b4630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7C2C13-D45C-44A3-9E38-A49468274071}">
  <ds:schemaRefs>
    <ds:schemaRef ds:uri="http://schemas.microsoft.com/office/2006/metadata/properties"/>
    <ds:schemaRef ds:uri="e30f6763-01b0-4822-a720-9275b46305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Memo.don</Template>
  <TotalTime>101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NPoklepo</dc:creator>
  <cp:lastModifiedBy>Bišćan Andrija (INA d.d.)</cp:lastModifiedBy>
  <cp:revision>42</cp:revision>
  <cp:lastPrinted>2016-12-05T09:09:00Z</cp:lastPrinted>
  <dcterms:created xsi:type="dcterms:W3CDTF">2025-12-23T09:12:00Z</dcterms:created>
  <dcterms:modified xsi:type="dcterms:W3CDTF">2026-10-30T12:11:00Z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0x01010095143C4C278BE545974FC0CFB55FDC6A</vt:lpwstr>
  </property>
</Properties>
</file>